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1A59B8" w14:textId="77777777" w:rsidR="004448C1" w:rsidRDefault="004448C1" w:rsidP="004448C1">
      <w:pPr>
        <w:ind w:right="558"/>
        <w:rPr>
          <w:sz w:val="24"/>
        </w:rPr>
      </w:pPr>
    </w:p>
    <w:p w14:paraId="40F0C8CD" w14:textId="6127EBB4" w:rsidR="004448C1" w:rsidRPr="00B63ED6" w:rsidRDefault="004448C1" w:rsidP="004448C1">
      <w:pPr>
        <w:rPr>
          <w:b/>
          <w:bCs/>
          <w:sz w:val="26"/>
          <w:szCs w:val="26"/>
        </w:rPr>
      </w:pPr>
      <w:r w:rsidRPr="00C24EA2">
        <w:rPr>
          <w:sz w:val="26"/>
          <w:szCs w:val="26"/>
        </w:rPr>
        <w:t>Below is a list of statements that other people with your illness have said are important</w:t>
      </w:r>
      <w:r w:rsidRPr="00046BA8">
        <w:rPr>
          <w:sz w:val="26"/>
          <w:szCs w:val="26"/>
        </w:rPr>
        <w:t>.</w:t>
      </w:r>
      <w:r w:rsidRPr="00C24EA2">
        <w:rPr>
          <w:b/>
          <w:bCs/>
          <w:sz w:val="26"/>
          <w:szCs w:val="26"/>
        </w:rPr>
        <w:t xml:space="preserve"> </w:t>
      </w:r>
      <w:r w:rsidRPr="00B63ED6">
        <w:rPr>
          <w:b/>
          <w:bCs/>
          <w:sz w:val="26"/>
          <w:szCs w:val="26"/>
        </w:rPr>
        <w:t xml:space="preserve">Please circle or mark one number per line to indicate your response as it applies to the </w:t>
      </w:r>
      <w:r>
        <w:rPr>
          <w:b/>
          <w:bCs/>
          <w:sz w:val="26"/>
          <w:szCs w:val="26"/>
          <w:u w:val="single"/>
        </w:rPr>
        <w:t xml:space="preserve">past </w:t>
      </w:r>
      <w:r w:rsidR="00A60D48">
        <w:rPr>
          <w:b/>
          <w:bCs/>
          <w:sz w:val="26"/>
          <w:szCs w:val="26"/>
          <w:u w:val="single"/>
        </w:rPr>
        <w:t>4 weeks</w:t>
      </w:r>
      <w:r w:rsidRPr="00B63ED6">
        <w:rPr>
          <w:b/>
          <w:bCs/>
          <w:sz w:val="26"/>
          <w:szCs w:val="26"/>
        </w:rPr>
        <w:t>.</w:t>
      </w:r>
    </w:p>
    <w:p w14:paraId="70543BF5" w14:textId="77777777" w:rsidR="004448C1" w:rsidRPr="00046BA8" w:rsidRDefault="004448C1" w:rsidP="004448C1">
      <w:pPr>
        <w:rPr>
          <w:sz w:val="24"/>
          <w:szCs w:val="24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3"/>
        <w:gridCol w:w="5788"/>
        <w:gridCol w:w="6"/>
        <w:gridCol w:w="722"/>
        <w:gridCol w:w="798"/>
        <w:gridCol w:w="1063"/>
        <w:gridCol w:w="710"/>
        <w:gridCol w:w="710"/>
      </w:tblGrid>
      <w:tr w:rsidR="004448C1" w:rsidRPr="003E6DAC" w14:paraId="58D90EB0" w14:textId="77777777" w:rsidTr="00FB0001">
        <w:trPr>
          <w:cantSplit/>
          <w:trHeight w:val="615"/>
        </w:trPr>
        <w:tc>
          <w:tcPr>
            <w:tcW w:w="463" w:type="dxa"/>
            <w:tcBorders>
              <w:top w:val="nil"/>
              <w:left w:val="nil"/>
              <w:right w:val="nil"/>
            </w:tcBorders>
          </w:tcPr>
          <w:p w14:paraId="42C07F48" w14:textId="77777777" w:rsidR="004448C1" w:rsidRPr="003E6DAC" w:rsidRDefault="004448C1" w:rsidP="004448C1"/>
        </w:tc>
        <w:tc>
          <w:tcPr>
            <w:tcW w:w="578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DDFC39F" w14:textId="77777777" w:rsidR="004448C1" w:rsidRPr="003E6DAC" w:rsidRDefault="004448C1" w:rsidP="004448C1">
            <w:pPr>
              <w:ind w:left="234"/>
            </w:pPr>
          </w:p>
        </w:tc>
        <w:tc>
          <w:tcPr>
            <w:tcW w:w="72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3C609C21" w14:textId="208C4889" w:rsidR="004448C1" w:rsidRPr="003E6DAC" w:rsidRDefault="004448C1" w:rsidP="004448C1">
            <w:pPr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>No</w:t>
            </w:r>
            <w:r w:rsidR="005A035B">
              <w:rPr>
                <w:b/>
                <w:bCs/>
                <w:sz w:val="22"/>
                <w:szCs w:val="22"/>
              </w:rPr>
              <w:t>ne of the time</w:t>
            </w:r>
          </w:p>
        </w:tc>
        <w:tc>
          <w:tcPr>
            <w:tcW w:w="798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61527115" w14:textId="31221696" w:rsidR="004448C1" w:rsidRPr="003E6DAC" w:rsidRDefault="004448C1" w:rsidP="004448C1">
            <w:pPr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 xml:space="preserve">A little </w:t>
            </w:r>
            <w:r w:rsidR="005A035B">
              <w:rPr>
                <w:b/>
                <w:bCs/>
                <w:sz w:val="22"/>
                <w:szCs w:val="22"/>
              </w:rPr>
              <w:t>of the time</w:t>
            </w:r>
          </w:p>
        </w:tc>
        <w:tc>
          <w:tcPr>
            <w:tcW w:w="1063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32C91D54" w14:textId="65ED7D25" w:rsidR="004448C1" w:rsidRPr="003E6DAC" w:rsidRDefault="004448C1" w:rsidP="004448C1">
            <w:pPr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>Some</w:t>
            </w:r>
            <w:r w:rsidR="005A035B">
              <w:rPr>
                <w:b/>
                <w:bCs/>
                <w:sz w:val="22"/>
                <w:szCs w:val="22"/>
              </w:rPr>
              <w:t xml:space="preserve"> of the time</w:t>
            </w:r>
          </w:p>
        </w:tc>
        <w:tc>
          <w:tcPr>
            <w:tcW w:w="71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354F007E" w14:textId="5DADF1E1" w:rsidR="004448C1" w:rsidRPr="003E6DAC" w:rsidRDefault="005A035B" w:rsidP="00934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Most of the time</w:t>
            </w:r>
          </w:p>
        </w:tc>
        <w:tc>
          <w:tcPr>
            <w:tcW w:w="71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32D2B791" w14:textId="6FC4A23C" w:rsidR="004448C1" w:rsidRPr="003E6DAC" w:rsidRDefault="005A035B" w:rsidP="004448C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All of the time</w:t>
            </w:r>
          </w:p>
        </w:tc>
      </w:tr>
      <w:tr w:rsidR="004448C1" w:rsidRPr="003E6DAC" w14:paraId="4890C668" w14:textId="77777777" w:rsidTr="00FB0001">
        <w:trPr>
          <w:cantSplit/>
          <w:trHeight w:hRule="exact" w:val="200"/>
        </w:trPr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1A156E0D" w14:textId="77777777" w:rsidR="004448C1" w:rsidRPr="003E6DAC" w:rsidRDefault="004448C1" w:rsidP="004448C1"/>
        </w:tc>
        <w:tc>
          <w:tcPr>
            <w:tcW w:w="578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32BA2B8" w14:textId="77777777" w:rsidR="004448C1" w:rsidRPr="003E6DAC" w:rsidRDefault="004448C1" w:rsidP="004448C1">
            <w:pPr>
              <w:ind w:left="234"/>
            </w:pPr>
          </w:p>
        </w:tc>
        <w:tc>
          <w:tcPr>
            <w:tcW w:w="72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7C0E36F2" w14:textId="77777777" w:rsidR="004448C1" w:rsidRPr="003E6DAC" w:rsidRDefault="004448C1" w:rsidP="004448C1"/>
        </w:tc>
        <w:tc>
          <w:tcPr>
            <w:tcW w:w="79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85ED468" w14:textId="77777777" w:rsidR="004448C1" w:rsidRPr="003E6DAC" w:rsidRDefault="004448C1" w:rsidP="004448C1"/>
        </w:tc>
        <w:tc>
          <w:tcPr>
            <w:tcW w:w="106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907623C" w14:textId="77777777" w:rsidR="004448C1" w:rsidRPr="003E6DAC" w:rsidRDefault="004448C1" w:rsidP="004448C1"/>
        </w:tc>
        <w:tc>
          <w:tcPr>
            <w:tcW w:w="7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508A70" w14:textId="77777777" w:rsidR="004448C1" w:rsidRPr="003E6DAC" w:rsidRDefault="004448C1" w:rsidP="004448C1"/>
        </w:tc>
        <w:tc>
          <w:tcPr>
            <w:tcW w:w="7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BDBC13B" w14:textId="77777777" w:rsidR="004448C1" w:rsidRPr="003E6DAC" w:rsidRDefault="004448C1" w:rsidP="004448C1"/>
        </w:tc>
      </w:tr>
      <w:tr w:rsidR="00FB0001" w:rsidRPr="003E6DAC" w14:paraId="71634DAC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A9B83AA" w14:textId="77777777" w:rsidR="00FB0001" w:rsidRPr="0076697B" w:rsidRDefault="00FB0001" w:rsidP="00FB0001">
            <w:pPr>
              <w:spacing w:before="120"/>
              <w:jc w:val="center"/>
              <w:rPr>
                <w:sz w:val="4"/>
                <w:szCs w:val="4"/>
              </w:rPr>
            </w:pPr>
          </w:p>
          <w:p w14:paraId="751852AE" w14:textId="6B170592" w:rsidR="00FB0001" w:rsidRPr="003E6DAC" w:rsidRDefault="00FB0001" w:rsidP="00FB0001">
            <w:pPr>
              <w:spacing w:before="120"/>
              <w:jc w:val="center"/>
              <w:rPr>
                <w:sz w:val="12"/>
                <w:szCs w:val="12"/>
              </w:rPr>
            </w:pPr>
            <w:r w:rsidRPr="00D60FBC">
              <w:rPr>
                <w:sz w:val="12"/>
              </w:rPr>
              <w:t>pedsPCF1F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28C151" w14:textId="4B63C2DA" w:rsidR="00FB0001" w:rsidRPr="003E6DAC" w:rsidRDefault="00FB0001" w:rsidP="00FB0001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FB0001">
              <w:rPr>
                <w:sz w:val="24"/>
                <w:szCs w:val="24"/>
              </w:rPr>
              <w:t>I have a hard time keeping track of my homework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8D0DAD" w14:textId="7AB270B4" w:rsidR="00FB0001" w:rsidRPr="003E6DAC" w:rsidRDefault="00A60D48" w:rsidP="00FB0001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528A1A" w14:textId="070AA4C4" w:rsidR="00FB0001" w:rsidRPr="003E6DAC" w:rsidRDefault="00A60D48" w:rsidP="00FB0001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88E2A2" w14:textId="78D1B8A0" w:rsidR="00FB0001" w:rsidRPr="003E6DAC" w:rsidRDefault="00A60D48" w:rsidP="00FB0001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6B3CDD" w14:textId="6F310628" w:rsidR="00FB0001" w:rsidRPr="003E6DAC" w:rsidRDefault="00A60D48" w:rsidP="00FB0001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0AC63A" w14:textId="3BAC1A40" w:rsidR="00FB0001" w:rsidRPr="003E6DAC" w:rsidRDefault="00A60D48" w:rsidP="00FB0001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D7F22" w:rsidRPr="003E6DAC" w14:paraId="33A47FDD" w14:textId="77777777" w:rsidTr="00E27EFB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7291825A" w14:textId="77777777" w:rsidR="002D7F22" w:rsidRPr="0076697B" w:rsidRDefault="002D7F22" w:rsidP="002D7F22">
            <w:pPr>
              <w:spacing w:before="120"/>
              <w:jc w:val="center"/>
              <w:rPr>
                <w:sz w:val="4"/>
                <w:szCs w:val="4"/>
              </w:rPr>
            </w:pPr>
          </w:p>
        </w:tc>
        <w:tc>
          <w:tcPr>
            <w:tcW w:w="979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75D621" w14:textId="03800966" w:rsidR="002D7F22" w:rsidRPr="003E6DAC" w:rsidRDefault="00760BAB" w:rsidP="002D7F22">
            <w:pPr>
              <w:spacing w:before="120"/>
              <w:ind w:left="240"/>
              <w:rPr>
                <w:sz w:val="24"/>
                <w:szCs w:val="24"/>
              </w:rPr>
            </w:pPr>
            <w:r>
              <w:rPr>
                <w:i/>
                <w:iCs/>
                <w:noProof/>
                <w:sz w:val="24"/>
                <w:szCs w:val="24"/>
              </w:rPr>
              <w:pict w14:anchorId="2BC8BC74">
                <v:rect id="_x0000_s1035" style="position:absolute;left:0;text-align:left;margin-left:343pt;margin-top:7.15pt;width:14pt;height:14.5pt;z-index:251655680;mso-position-horizontal-relative:text;mso-position-vertical-relative:text"/>
              </w:pict>
            </w:r>
            <w:r w:rsidR="002D7F22" w:rsidRPr="007928B3">
              <w:rPr>
                <w:i/>
                <w:iCs/>
                <w:sz w:val="24"/>
                <w:szCs w:val="24"/>
              </w:rPr>
              <w:t>Not applicable (I have not been in school at all in the last 4 weeks</w:t>
            </w:r>
            <w:r w:rsidR="00DA7BD5">
              <w:rPr>
                <w:i/>
                <w:iCs/>
                <w:sz w:val="24"/>
                <w:szCs w:val="24"/>
              </w:rPr>
              <w:t>)</w:t>
            </w:r>
            <w:r w:rsidR="002D7F22">
              <w:rPr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A60D48" w:rsidRPr="003E6DAC" w14:paraId="71D66403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E319CCA" w14:textId="77777777" w:rsidR="00A60D48" w:rsidRPr="0076697B" w:rsidRDefault="00A60D48" w:rsidP="00A60D48">
            <w:pPr>
              <w:spacing w:before="120"/>
              <w:ind w:left="-18" w:firstLine="18"/>
              <w:jc w:val="center"/>
              <w:rPr>
                <w:sz w:val="4"/>
                <w:szCs w:val="4"/>
              </w:rPr>
            </w:pPr>
          </w:p>
          <w:p w14:paraId="09A7BEF1" w14:textId="0058E168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D60FBC">
              <w:rPr>
                <w:sz w:val="12"/>
              </w:rPr>
              <w:t>pedsPCF2F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54D5FB" w14:textId="34E4E559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forget to bring things to and from school that I need for homework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A1BB06" w14:textId="6308AE14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90C1E8" w14:textId="46F8E8DA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6B9AE8" w14:textId="4F091B17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225D8C" w14:textId="489C307B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6B7E3A" w14:textId="3C9E9A1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D7F22" w:rsidRPr="003E6DAC" w14:paraId="7D09FF68" w14:textId="77777777" w:rsidTr="00820D2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2B53D591" w14:textId="77777777" w:rsidR="002D7F22" w:rsidRPr="0076697B" w:rsidRDefault="002D7F22" w:rsidP="002D7F22">
            <w:pPr>
              <w:spacing w:before="120"/>
              <w:ind w:left="-18" w:firstLine="18"/>
              <w:jc w:val="center"/>
              <w:rPr>
                <w:sz w:val="4"/>
                <w:szCs w:val="4"/>
              </w:rPr>
            </w:pPr>
          </w:p>
        </w:tc>
        <w:tc>
          <w:tcPr>
            <w:tcW w:w="979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D748A0" w14:textId="4CB98069" w:rsidR="002D7F22" w:rsidRPr="003E6DAC" w:rsidRDefault="00760BAB" w:rsidP="002D7F22">
            <w:pPr>
              <w:spacing w:before="120"/>
              <w:ind w:left="245"/>
              <w:rPr>
                <w:sz w:val="24"/>
                <w:szCs w:val="24"/>
              </w:rPr>
            </w:pPr>
            <w:r>
              <w:rPr>
                <w:i/>
                <w:iCs/>
                <w:noProof/>
                <w:sz w:val="24"/>
                <w:szCs w:val="24"/>
              </w:rPr>
              <w:pict w14:anchorId="76C11E58">
                <v:rect id="_x0000_s1039" style="position:absolute;left:0;text-align:left;margin-left:343pt;margin-top:7.15pt;width:14pt;height:14.5pt;z-index:251659776;mso-position-horizontal-relative:text;mso-position-vertical-relative:text"/>
              </w:pict>
            </w:r>
            <w:r w:rsidR="002D7F22" w:rsidRPr="007928B3">
              <w:rPr>
                <w:i/>
                <w:iCs/>
                <w:sz w:val="24"/>
                <w:szCs w:val="24"/>
              </w:rPr>
              <w:t>Not applicable (I have not been in school at all in the last 4 weeks</w:t>
            </w:r>
            <w:r w:rsidR="00DA7BD5">
              <w:rPr>
                <w:i/>
                <w:iCs/>
                <w:sz w:val="24"/>
                <w:szCs w:val="24"/>
              </w:rPr>
              <w:t>)</w:t>
            </w:r>
            <w:r w:rsidR="002D7F22">
              <w:rPr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A60D48" w:rsidRPr="003E6DAC" w14:paraId="07D91F48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7898122" w14:textId="77777777" w:rsidR="00A60D48" w:rsidRPr="0076697B" w:rsidRDefault="00A60D48" w:rsidP="00A60D48">
            <w:pPr>
              <w:spacing w:before="120"/>
              <w:jc w:val="center"/>
              <w:rPr>
                <w:sz w:val="4"/>
                <w:szCs w:val="4"/>
              </w:rPr>
            </w:pPr>
          </w:p>
          <w:p w14:paraId="48C7CB7D" w14:textId="212BF003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21587F">
              <w:rPr>
                <w:sz w:val="12"/>
              </w:rPr>
              <w:t>pedsPCF3F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D652C0" w14:textId="111927D9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forget what I am going to say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316F82" w14:textId="43A1F4DC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8FAD50" w14:textId="00AB59CC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F89CCB" w14:textId="55E6CC3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A40391" w14:textId="77DEC8ED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29BA34" w14:textId="7BA77CF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0D48" w:rsidRPr="003E6DAC" w14:paraId="06420150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70399374" w14:textId="77777777" w:rsidR="00A60D48" w:rsidRPr="0076697B" w:rsidRDefault="00A60D48" w:rsidP="00A60D48">
            <w:pPr>
              <w:spacing w:before="120"/>
              <w:jc w:val="center"/>
              <w:rPr>
                <w:sz w:val="4"/>
                <w:szCs w:val="4"/>
              </w:rPr>
            </w:pPr>
          </w:p>
          <w:p w14:paraId="2F91BE16" w14:textId="6BDAC85E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21587F">
              <w:rPr>
                <w:sz w:val="12"/>
              </w:rPr>
              <w:t>pB10rF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361CED" w14:textId="4117AC75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have to read things several times to understand them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0055CA" w14:textId="03CE77C4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E7E7E0" w14:textId="6AE40B7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B72669" w14:textId="7D24CAB4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496029" w14:textId="0A333611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FAF2D1" w14:textId="50872589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0D48" w:rsidRPr="003E6DAC" w14:paraId="668EF421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25CFA34" w14:textId="77777777" w:rsidR="00A60D48" w:rsidRPr="0076697B" w:rsidRDefault="00A60D48" w:rsidP="00A60D48">
            <w:pPr>
              <w:spacing w:before="120"/>
              <w:jc w:val="center"/>
              <w:rPr>
                <w:sz w:val="4"/>
                <w:szCs w:val="4"/>
              </w:rPr>
            </w:pPr>
          </w:p>
          <w:p w14:paraId="2D39152F" w14:textId="23F78B56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21587F">
              <w:rPr>
                <w:sz w:val="12"/>
              </w:rPr>
              <w:t>pB11rF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EE6B9E" w14:textId="1DDE4130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react slower than most people my age when I play games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A34113" w14:textId="0579637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0443FB" w14:textId="3E7FDD5E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B0C902" w14:textId="4C906FC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1BF684" w14:textId="5C0AB45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CD06E9" w14:textId="407789A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0D48" w:rsidRPr="003E6DAC" w14:paraId="76EDF429" w14:textId="77777777" w:rsidTr="00FB0001">
        <w:trPr>
          <w:cantSplit/>
          <w:trHeight w:val="522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77F194A1" w14:textId="77777777" w:rsidR="00A60D48" w:rsidRPr="0076697B" w:rsidRDefault="00A60D48" w:rsidP="00A60D48">
            <w:pPr>
              <w:spacing w:before="120"/>
              <w:jc w:val="center"/>
              <w:rPr>
                <w:sz w:val="4"/>
                <w:szCs w:val="4"/>
              </w:rPr>
            </w:pPr>
          </w:p>
          <w:p w14:paraId="15388DE0" w14:textId="09DFCD04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21587F">
              <w:rPr>
                <w:sz w:val="12"/>
              </w:rPr>
              <w:t>pB12F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A795D4" w14:textId="7701F3F5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It is hard for me to find the right words to say what I mean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2BBC7B" w14:textId="013DABED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EAAC0D" w14:textId="3B6F4093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D741D1" w14:textId="2E6E13F8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04D9A0" w14:textId="49CC77D7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1D9BC6" w14:textId="576129C5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0D48" w:rsidRPr="003E6DAC" w14:paraId="170DF9F8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589CF344" w14:textId="77777777" w:rsidR="00A60D48" w:rsidRPr="0076697B" w:rsidRDefault="00A60D48" w:rsidP="00A60D48">
            <w:pPr>
              <w:spacing w:before="120"/>
              <w:jc w:val="center"/>
              <w:rPr>
                <w:noProof/>
                <w:sz w:val="4"/>
                <w:szCs w:val="4"/>
              </w:rPr>
            </w:pPr>
          </w:p>
          <w:p w14:paraId="21BCC50E" w14:textId="182D64E0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21587F">
              <w:rPr>
                <w:noProof/>
                <w:sz w:val="12"/>
              </w:rPr>
              <w:t>pedsPCF4F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E05CD0" w14:textId="2D9F96AF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It takes me longer than other people to get my school work done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557046" w14:textId="30B7DAA3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C13008" w14:textId="22F139F1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5C6D76" w14:textId="492DA1FF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E01772" w14:textId="579F11C1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F02026" w14:textId="1940B2F8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D7F22" w:rsidRPr="003E6DAC" w14:paraId="5A125377" w14:textId="77777777" w:rsidTr="00F40DB6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5A5961C7" w14:textId="77777777" w:rsidR="002D7F22" w:rsidRPr="0076697B" w:rsidRDefault="002D7F22" w:rsidP="002D7F22">
            <w:pPr>
              <w:spacing w:before="120"/>
              <w:jc w:val="center"/>
              <w:rPr>
                <w:noProof/>
                <w:sz w:val="4"/>
                <w:szCs w:val="4"/>
              </w:rPr>
            </w:pPr>
          </w:p>
        </w:tc>
        <w:tc>
          <w:tcPr>
            <w:tcW w:w="979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B8DD66" w14:textId="062B2774" w:rsidR="002D7F22" w:rsidRPr="003E6DAC" w:rsidRDefault="00760BAB" w:rsidP="002D7F22">
            <w:pPr>
              <w:spacing w:before="120"/>
              <w:ind w:left="245"/>
              <w:rPr>
                <w:sz w:val="24"/>
                <w:szCs w:val="24"/>
              </w:rPr>
            </w:pPr>
            <w:r>
              <w:rPr>
                <w:i/>
                <w:iCs/>
                <w:noProof/>
                <w:sz w:val="24"/>
                <w:szCs w:val="24"/>
              </w:rPr>
              <w:pict w14:anchorId="1230D20B">
                <v:rect id="_x0000_s1038" style="position:absolute;left:0;text-align:left;margin-left:343pt;margin-top:7.15pt;width:14pt;height:14.5pt;z-index:251658752;mso-position-horizontal-relative:text;mso-position-vertical-relative:text"/>
              </w:pict>
            </w:r>
            <w:r w:rsidR="002D7F22" w:rsidRPr="007928B3">
              <w:rPr>
                <w:i/>
                <w:iCs/>
                <w:sz w:val="24"/>
                <w:szCs w:val="24"/>
              </w:rPr>
              <w:t>Not applicable (I have not been in school at all in the last 4 weeks</w:t>
            </w:r>
            <w:r w:rsidR="00DA7BD5">
              <w:rPr>
                <w:i/>
                <w:iCs/>
                <w:sz w:val="24"/>
                <w:szCs w:val="24"/>
              </w:rPr>
              <w:t>)</w:t>
            </w:r>
            <w:r w:rsidR="002D7F22">
              <w:rPr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A60D48" w:rsidRPr="003E6DAC" w14:paraId="75A1B7E3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7748E9CC" w14:textId="77777777" w:rsidR="00A60D48" w:rsidRPr="0076697B" w:rsidRDefault="00A60D48" w:rsidP="00A60D48">
            <w:pPr>
              <w:spacing w:before="120"/>
              <w:jc w:val="center"/>
              <w:rPr>
                <w:noProof/>
                <w:sz w:val="4"/>
                <w:szCs w:val="4"/>
              </w:rPr>
            </w:pPr>
          </w:p>
          <w:p w14:paraId="0E3B605C" w14:textId="433E3FA1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21587F">
              <w:rPr>
                <w:noProof/>
                <w:sz w:val="12"/>
              </w:rPr>
              <w:t>pB8F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EC706B" w14:textId="12B36AB0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forget things easily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A1838A" w14:textId="0D616C9A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400BFA" w14:textId="49C32DB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1858E9" w14:textId="633D4C99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17D822" w14:textId="287565CD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CB62FF" w14:textId="3C0B6919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0D48" w:rsidRPr="003E6DAC" w14:paraId="6253690F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581864D7" w14:textId="35C1B44B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>
              <w:rPr>
                <w:noProof/>
                <w:sz w:val="12"/>
              </w:rPr>
              <w:br/>
            </w:r>
            <w:r w:rsidRPr="0021587F">
              <w:rPr>
                <w:noProof/>
                <w:sz w:val="12"/>
              </w:rPr>
              <w:t>pedsPCF5F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E1832B" w14:textId="336FA24E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have to use written lists more often than other people my age so I will not forget things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71D425" w14:textId="4DFFE6E4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E4933E" w14:textId="3AA93A8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F1787A" w14:textId="7B1ED2F7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A7E10C" w14:textId="0166EE75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716598" w14:textId="1A9F258F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0D48" w:rsidRPr="003E6DAC" w14:paraId="214C9BCB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06B6A961" w14:textId="77777777" w:rsidR="00A60D48" w:rsidRPr="0076697B" w:rsidRDefault="00A60D48" w:rsidP="00A60D48">
            <w:pPr>
              <w:spacing w:before="120"/>
              <w:ind w:right="-90"/>
              <w:jc w:val="center"/>
              <w:rPr>
                <w:noProof/>
                <w:sz w:val="4"/>
                <w:szCs w:val="4"/>
              </w:rPr>
            </w:pPr>
          </w:p>
          <w:p w14:paraId="34F2536B" w14:textId="2DEAE950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D470D4">
              <w:rPr>
                <w:noProof/>
                <w:sz w:val="12"/>
              </w:rPr>
              <w:t>pedsPCF6F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770A16" w14:textId="7EAA9FF8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have trouble remembering to do things like school projects or chores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CABC25" w14:textId="09A81A83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A09C3B" w14:textId="5913636A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962D2A" w14:textId="587F8F72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4FAB21" w14:textId="44A2B5D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64E908" w14:textId="12921F93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D7F22" w:rsidRPr="003E6DAC" w14:paraId="5232CDF9" w14:textId="77777777" w:rsidTr="00C134D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5908F722" w14:textId="77777777" w:rsidR="002D7F22" w:rsidRPr="0076697B" w:rsidRDefault="002D7F22" w:rsidP="002D7F22">
            <w:pPr>
              <w:spacing w:before="120"/>
              <w:ind w:right="-90"/>
              <w:jc w:val="center"/>
              <w:rPr>
                <w:noProof/>
                <w:sz w:val="4"/>
                <w:szCs w:val="4"/>
              </w:rPr>
            </w:pPr>
          </w:p>
        </w:tc>
        <w:tc>
          <w:tcPr>
            <w:tcW w:w="979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41ED20" w14:textId="409538C0" w:rsidR="002D7F22" w:rsidRPr="003E6DAC" w:rsidRDefault="00760BAB" w:rsidP="002D7F22">
            <w:pPr>
              <w:spacing w:before="120"/>
              <w:ind w:left="245"/>
              <w:rPr>
                <w:sz w:val="24"/>
                <w:szCs w:val="24"/>
              </w:rPr>
            </w:pPr>
            <w:r>
              <w:rPr>
                <w:i/>
                <w:iCs/>
                <w:noProof/>
                <w:sz w:val="24"/>
                <w:szCs w:val="24"/>
              </w:rPr>
              <w:pict w14:anchorId="64E81B39">
                <v:rect id="_x0000_s1037" style="position:absolute;left:0;text-align:left;margin-left:343pt;margin-top:7.15pt;width:14pt;height:14.5pt;z-index:251657728;mso-position-horizontal-relative:text;mso-position-vertical-relative:text"/>
              </w:pict>
            </w:r>
            <w:r w:rsidR="002D7F22" w:rsidRPr="007928B3">
              <w:rPr>
                <w:i/>
                <w:iCs/>
                <w:sz w:val="24"/>
                <w:szCs w:val="24"/>
              </w:rPr>
              <w:t>Not applicable (I have not been in school at all in the last 4 weeks</w:t>
            </w:r>
            <w:r w:rsidR="00DA7BD5">
              <w:rPr>
                <w:i/>
                <w:iCs/>
                <w:sz w:val="24"/>
                <w:szCs w:val="24"/>
              </w:rPr>
              <w:t>)</w:t>
            </w:r>
            <w:r w:rsidR="002D7F22">
              <w:rPr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A60D48" w:rsidRPr="003E6DAC" w14:paraId="1F53B2C9" w14:textId="77777777" w:rsidTr="00FB0001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0B11E1BF" w14:textId="77777777" w:rsidR="00A60D48" w:rsidRPr="0076697B" w:rsidRDefault="00A60D48" w:rsidP="00A60D48">
            <w:pPr>
              <w:spacing w:before="120"/>
              <w:ind w:right="-90"/>
              <w:jc w:val="center"/>
              <w:rPr>
                <w:noProof/>
                <w:sz w:val="4"/>
                <w:szCs w:val="4"/>
              </w:rPr>
            </w:pPr>
          </w:p>
          <w:p w14:paraId="130183F4" w14:textId="480E0B24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D470D4">
              <w:rPr>
                <w:noProof/>
                <w:sz w:val="12"/>
              </w:rPr>
              <w:t>pB9F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2FECE0" w14:textId="0464D13F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It is hard for me to concentrate in school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9F20EC" w14:textId="6C1C4BA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BEC585" w14:textId="2D124D0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AC333D" w14:textId="4F2ECFBE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36A6A4" w14:textId="4868D004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A3C89B" w14:textId="596C8B7A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0D48" w:rsidRPr="003E6DAC" w14:paraId="03662E96" w14:textId="77777777" w:rsidTr="00A36255">
        <w:trPr>
          <w:cantSplit/>
          <w:trHeight w:val="240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66F85239" w14:textId="77777777" w:rsidR="00A60D48" w:rsidRPr="0076697B" w:rsidRDefault="00A60D48" w:rsidP="00A60D48">
            <w:pPr>
              <w:spacing w:before="120"/>
              <w:ind w:right="-90"/>
              <w:jc w:val="center"/>
              <w:rPr>
                <w:noProof/>
                <w:sz w:val="4"/>
                <w:szCs w:val="4"/>
              </w:rPr>
            </w:pPr>
          </w:p>
        </w:tc>
        <w:tc>
          <w:tcPr>
            <w:tcW w:w="979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8A0172" w14:textId="0143F1A3" w:rsidR="00A60D48" w:rsidRDefault="00760BAB" w:rsidP="00A60D48">
            <w:pPr>
              <w:spacing w:before="240"/>
              <w:ind w:left="241"/>
              <w:rPr>
                <w:sz w:val="24"/>
                <w:szCs w:val="24"/>
              </w:rPr>
            </w:pPr>
            <w:r>
              <w:rPr>
                <w:i/>
                <w:iCs/>
                <w:noProof/>
                <w:sz w:val="24"/>
                <w:szCs w:val="24"/>
              </w:rPr>
              <w:pict w14:anchorId="49CAB9BA">
                <v:rect id="_x0000_s1041" style="position:absolute;left:0;text-align:left;margin-left:343pt;margin-top:7.15pt;width:14pt;height:14.5pt;z-index:251661824;mso-position-horizontal-relative:text;mso-position-vertical-relative:text"/>
              </w:pict>
            </w:r>
            <w:r w:rsidR="00A60D48" w:rsidRPr="007928B3">
              <w:rPr>
                <w:i/>
                <w:iCs/>
                <w:sz w:val="24"/>
                <w:szCs w:val="24"/>
              </w:rPr>
              <w:t>Not applicable (I have not been in school at all in the last 4 weeks</w:t>
            </w:r>
            <w:r w:rsidR="00A60D48">
              <w:rPr>
                <w:i/>
                <w:iCs/>
                <w:sz w:val="24"/>
                <w:szCs w:val="24"/>
              </w:rPr>
              <w:t xml:space="preserve">) </w:t>
            </w:r>
          </w:p>
        </w:tc>
      </w:tr>
      <w:tr w:rsidR="00A60D48" w:rsidRPr="003E6DAC" w14:paraId="664DF398" w14:textId="77777777" w:rsidTr="00FB0001">
        <w:trPr>
          <w:cantSplit/>
          <w:trHeight w:val="531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4E241B48" w14:textId="77777777" w:rsidR="00A60D48" w:rsidRPr="0076697B" w:rsidRDefault="00A60D48" w:rsidP="00A60D48">
            <w:pPr>
              <w:spacing w:before="120"/>
              <w:ind w:right="-90"/>
              <w:jc w:val="center"/>
              <w:rPr>
                <w:noProof/>
                <w:sz w:val="4"/>
                <w:szCs w:val="4"/>
              </w:rPr>
            </w:pPr>
          </w:p>
          <w:p w14:paraId="68FE7FA4" w14:textId="28057C5A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 w:rsidRPr="00D470D4">
              <w:rPr>
                <w:noProof/>
                <w:sz w:val="12"/>
              </w:rPr>
              <w:t>pedsPCF7F</w:t>
            </w: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73A061" w14:textId="2B8FDB21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have trouble paying attention to the teacher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DC6F00" w14:textId="25C74B38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9B0A99" w14:textId="56D028AA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F260E2" w14:textId="574DCEC5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7B74A7" w14:textId="752ECCC6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36E723" w14:textId="1174921A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D7F22" w:rsidRPr="003E6DAC" w14:paraId="34F125AB" w14:textId="77777777" w:rsidTr="001439A8">
        <w:trPr>
          <w:cantSplit/>
          <w:trHeight w:val="351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6AD5B7CB" w14:textId="77777777" w:rsidR="002D7F22" w:rsidRPr="0076697B" w:rsidRDefault="002D7F22" w:rsidP="002D7F22">
            <w:pPr>
              <w:spacing w:before="120"/>
              <w:ind w:right="-90"/>
              <w:jc w:val="center"/>
              <w:rPr>
                <w:noProof/>
                <w:sz w:val="4"/>
                <w:szCs w:val="4"/>
              </w:rPr>
            </w:pPr>
          </w:p>
        </w:tc>
        <w:tc>
          <w:tcPr>
            <w:tcW w:w="979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1B78AC" w14:textId="37AEECA6" w:rsidR="002D7F22" w:rsidRPr="007928B3" w:rsidRDefault="00760BAB" w:rsidP="002D7F22">
            <w:pPr>
              <w:spacing w:before="120"/>
              <w:ind w:left="24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noProof/>
                <w:sz w:val="24"/>
                <w:szCs w:val="24"/>
              </w:rPr>
              <w:pict w14:anchorId="52EE3A29">
                <v:rect id="_x0000_s1036" style="position:absolute;left:0;text-align:left;margin-left:343pt;margin-top:7.15pt;width:14pt;height:14.5pt;z-index:251656704;mso-position-horizontal-relative:text;mso-position-vertical-relative:text"/>
              </w:pict>
            </w:r>
            <w:r w:rsidR="002D7F22" w:rsidRPr="007928B3">
              <w:rPr>
                <w:i/>
                <w:iCs/>
                <w:sz w:val="24"/>
                <w:szCs w:val="24"/>
              </w:rPr>
              <w:t>Not applicable (I have not been in school at all in the last 4 weeks</w:t>
            </w:r>
            <w:r w:rsidR="00DA7BD5">
              <w:rPr>
                <w:i/>
                <w:iCs/>
                <w:sz w:val="24"/>
                <w:szCs w:val="24"/>
              </w:rPr>
              <w:t>)</w:t>
            </w:r>
            <w:r w:rsidR="002D7F22">
              <w:rPr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A60D48" w:rsidRPr="003E6DAC" w14:paraId="47CE7529" w14:textId="77777777" w:rsidTr="007928B3">
        <w:trPr>
          <w:cantSplit/>
          <w:trHeight w:hRule="exact" w:val="801"/>
        </w:trPr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29" w:type="dxa"/>
              <w:right w:w="29" w:type="dxa"/>
            </w:tcMar>
          </w:tcPr>
          <w:p w14:paraId="7B770F4C" w14:textId="0552BF6B" w:rsidR="00A60D48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br/>
            </w:r>
            <w:r w:rsidRPr="00FB0001">
              <w:rPr>
                <w:sz w:val="12"/>
                <w:szCs w:val="12"/>
              </w:rPr>
              <w:t>pedsPC</w:t>
            </w:r>
            <w:r>
              <w:rPr>
                <w:sz w:val="12"/>
                <w:szCs w:val="12"/>
              </w:rPr>
              <w:t>F</w:t>
            </w:r>
            <w:r w:rsidRPr="00FB0001">
              <w:rPr>
                <w:sz w:val="12"/>
                <w:szCs w:val="12"/>
              </w:rPr>
              <w:t>8F</w:t>
            </w:r>
          </w:p>
          <w:p w14:paraId="1ACEA9B9" w14:textId="77777777" w:rsidR="00A60D48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</w:p>
          <w:p w14:paraId="321EF321" w14:textId="77777777" w:rsidR="00A60D48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</w:p>
          <w:p w14:paraId="5786EBCE" w14:textId="0551E731" w:rsidR="00A60D48" w:rsidRPr="003E6DAC" w:rsidRDefault="00A60D48" w:rsidP="00A60D48">
            <w:pPr>
              <w:spacing w:before="120"/>
              <w:jc w:val="center"/>
              <w:rPr>
                <w:sz w:val="12"/>
                <w:szCs w:val="12"/>
              </w:rPr>
            </w:pPr>
          </w:p>
        </w:tc>
        <w:tc>
          <w:tcPr>
            <w:tcW w:w="57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1112A7" w14:textId="4F36BADA" w:rsidR="00A60D48" w:rsidRPr="003E6DAC" w:rsidRDefault="00A60D48" w:rsidP="00A60D48">
            <w:pPr>
              <w:tabs>
                <w:tab w:val="left" w:leader="dot" w:pos="5700"/>
              </w:tabs>
              <w:spacing w:before="240"/>
              <w:ind w:left="234"/>
              <w:rPr>
                <w:sz w:val="24"/>
                <w:szCs w:val="24"/>
              </w:rPr>
            </w:pPr>
            <w:r w:rsidRPr="007928B3">
              <w:rPr>
                <w:sz w:val="24"/>
                <w:szCs w:val="24"/>
              </w:rPr>
              <w:t>I have to work really hard to pay attention or I make mistakes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058230" w14:textId="5831D68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60261C" w14:textId="69DDF6DB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A2BC44" w14:textId="4B832E02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1D4A1B" w14:textId="59121D60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B0B9A2" w14:textId="6F8E720D" w:rsidR="00A60D48" w:rsidRPr="003E6DAC" w:rsidRDefault="00A60D48" w:rsidP="00A60D48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</w:tbl>
    <w:p w14:paraId="567182A8" w14:textId="580830E0" w:rsidR="004448C1" w:rsidRDefault="004448C1" w:rsidP="004448C1"/>
    <w:p w14:paraId="4D47EEEB" w14:textId="77777777" w:rsidR="00FB0001" w:rsidRPr="003E6DAC" w:rsidRDefault="00FB0001" w:rsidP="004448C1"/>
    <w:p w14:paraId="3AF8F2C5" w14:textId="77777777" w:rsidR="001C5A19" w:rsidRPr="003E6DAC" w:rsidRDefault="001C5A19" w:rsidP="004448C1"/>
    <w:sectPr w:rsidR="001C5A19" w:rsidRPr="003E6DAC">
      <w:headerReference w:type="default" r:id="rId7"/>
      <w:footerReference w:type="default" r:id="rId8"/>
      <w:pgSz w:w="12240" w:h="15840"/>
      <w:pgMar w:top="720" w:right="547" w:bottom="720" w:left="1152" w:header="720" w:footer="2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10978C" w14:textId="77777777" w:rsidR="00410B7F" w:rsidRDefault="00410B7F">
      <w:r>
        <w:separator/>
      </w:r>
    </w:p>
  </w:endnote>
  <w:endnote w:type="continuationSeparator" w:id="0">
    <w:p w14:paraId="79B61FD8" w14:textId="77777777" w:rsidR="00410B7F" w:rsidRDefault="00410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1C388" w14:textId="7FE85D1E" w:rsidR="004448C1" w:rsidRDefault="004448C1" w:rsidP="004448C1">
    <w:pPr>
      <w:pStyle w:val="Footer"/>
      <w:tabs>
        <w:tab w:val="clear" w:pos="4320"/>
        <w:tab w:val="clear" w:pos="8640"/>
        <w:tab w:val="center" w:pos="5040"/>
        <w:tab w:val="right" w:pos="10512"/>
      </w:tabs>
      <w:ind w:right="-162"/>
      <w:rPr>
        <w:rStyle w:val="PageNumber"/>
        <w:sz w:val="12"/>
      </w:rPr>
    </w:pPr>
    <w:r>
      <w:rPr>
        <w:sz w:val="12"/>
      </w:rPr>
      <w:t>English (Universal)</w:t>
    </w:r>
    <w:r>
      <w:rPr>
        <w:sz w:val="12"/>
      </w:rPr>
      <w:tab/>
    </w:r>
    <w:r>
      <w:rPr>
        <w:sz w:val="12"/>
      </w:rPr>
      <w:tab/>
    </w:r>
    <w:r w:rsidR="00046BA8">
      <w:rPr>
        <w:rStyle w:val="PageNumber"/>
        <w:sz w:val="12"/>
      </w:rPr>
      <w:t xml:space="preserve"> </w:t>
    </w:r>
  </w:p>
  <w:p w14:paraId="24D71A90" w14:textId="06528899" w:rsidR="004448C1" w:rsidRDefault="004448C1">
    <w:pPr>
      <w:pStyle w:val="Footer"/>
      <w:tabs>
        <w:tab w:val="clear" w:pos="4320"/>
        <w:tab w:val="clear" w:pos="8640"/>
        <w:tab w:val="center" w:pos="5040"/>
        <w:tab w:val="left" w:pos="9990"/>
      </w:tabs>
      <w:ind w:right="-72"/>
      <w:rPr>
        <w:rStyle w:val="PageNumber"/>
        <w:sz w:val="12"/>
      </w:rPr>
    </w:pPr>
    <w:r>
      <w:rPr>
        <w:rStyle w:val="PageNumber"/>
        <w:sz w:val="12"/>
      </w:rPr>
      <w:t>Copyright 1987, 1997</w:t>
    </w:r>
    <w:r w:rsidR="00046BA8">
      <w:rPr>
        <w:rStyle w:val="PageNumber"/>
        <w:sz w:val="12"/>
      </w:rPr>
      <w:t xml:space="preserve"> by David Cella, Ph</w:t>
    </w:r>
    <w:r w:rsidR="00C94AA3">
      <w:rPr>
        <w:rStyle w:val="PageNumber"/>
        <w:sz w:val="12"/>
      </w:rPr>
      <w:t>.</w:t>
    </w:r>
    <w:r w:rsidR="00046BA8">
      <w:rPr>
        <w:rStyle w:val="PageNumber"/>
        <w:sz w:val="12"/>
      </w:rPr>
      <w:t>D.</w:t>
    </w:r>
    <w:r>
      <w:rPr>
        <w:rStyle w:val="PageNumber"/>
        <w:sz w:val="12"/>
      </w:rPr>
      <w:tab/>
    </w:r>
    <w:r>
      <w:rPr>
        <w:rStyle w:val="PageNumber"/>
        <w:sz w:val="12"/>
      </w:rPr>
      <w:tab/>
      <w:t xml:space="preserve">Page </w:t>
    </w:r>
    <w:r>
      <w:rPr>
        <w:rStyle w:val="PageNumber"/>
        <w:sz w:val="12"/>
      </w:rPr>
      <w:fldChar w:fldCharType="begin"/>
    </w:r>
    <w:r>
      <w:rPr>
        <w:rStyle w:val="PageNumber"/>
        <w:sz w:val="12"/>
      </w:rPr>
      <w:instrText xml:space="preserve"> PAGE </w:instrText>
    </w:r>
    <w:r>
      <w:rPr>
        <w:rStyle w:val="PageNumber"/>
        <w:sz w:val="12"/>
      </w:rPr>
      <w:fldChar w:fldCharType="separate"/>
    </w:r>
    <w:r>
      <w:rPr>
        <w:rStyle w:val="PageNumber"/>
        <w:noProof/>
        <w:sz w:val="12"/>
      </w:rPr>
      <w:t>1</w:t>
    </w:r>
    <w:r>
      <w:rPr>
        <w:rStyle w:val="PageNumber"/>
        <w:sz w:val="12"/>
      </w:rPr>
      <w:fldChar w:fldCharType="end"/>
    </w:r>
    <w:r>
      <w:rPr>
        <w:rStyle w:val="PageNumber"/>
        <w:sz w:val="12"/>
      </w:rPr>
      <w:t xml:space="preserve"> of 1</w:t>
    </w:r>
  </w:p>
  <w:p w14:paraId="274EF8E0" w14:textId="4305BD0D" w:rsidR="00760BAB" w:rsidRDefault="00760BAB">
    <w:pPr>
      <w:pStyle w:val="Footer"/>
      <w:tabs>
        <w:tab w:val="clear" w:pos="4320"/>
        <w:tab w:val="clear" w:pos="8640"/>
        <w:tab w:val="center" w:pos="5040"/>
        <w:tab w:val="left" w:pos="9990"/>
      </w:tabs>
      <w:ind w:right="-72"/>
      <w:rPr>
        <w:sz w:val="12"/>
      </w:rPr>
    </w:pPr>
    <w:r w:rsidRPr="00760BAB">
      <w:rPr>
        <w:sz w:val="12"/>
      </w:rPr>
      <w:t>© 2008-2023 PROMIS Health Organization (PHO)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F143FF" w14:textId="77777777" w:rsidR="00410B7F" w:rsidRDefault="00410B7F">
      <w:r>
        <w:separator/>
      </w:r>
    </w:p>
  </w:footnote>
  <w:footnote w:type="continuationSeparator" w:id="0">
    <w:p w14:paraId="734C80DA" w14:textId="77777777" w:rsidR="00410B7F" w:rsidRDefault="00410B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2B243" w14:textId="35D4984F" w:rsidR="004448C1" w:rsidRPr="00A95F5E" w:rsidRDefault="005A035B" w:rsidP="004448C1">
    <w:pPr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>Peds-FACIT-PCF (Version 1)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E1D14"/>
    <w:multiLevelType w:val="singleLevel"/>
    <w:tmpl w:val="83BC665C"/>
    <w:lvl w:ilvl="0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" w15:restartNumberingAfterBreak="0">
    <w:nsid w:val="103A2DE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3A1440F"/>
    <w:multiLevelType w:val="singleLevel"/>
    <w:tmpl w:val="8E1095EA"/>
    <w:lvl w:ilvl="0">
      <w:start w:val="10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hint="default"/>
      </w:rPr>
    </w:lvl>
  </w:abstractNum>
  <w:abstractNum w:abstractNumId="3" w15:restartNumberingAfterBreak="0">
    <w:nsid w:val="1A171455"/>
    <w:multiLevelType w:val="singleLevel"/>
    <w:tmpl w:val="7AA6D7E6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4" w15:restartNumberingAfterBreak="0">
    <w:nsid w:val="23EE2251"/>
    <w:multiLevelType w:val="singleLevel"/>
    <w:tmpl w:val="8AB8273A"/>
    <w:lvl w:ilvl="0">
      <w:start w:val="4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5" w15:restartNumberingAfterBreak="0">
    <w:nsid w:val="24E76DBF"/>
    <w:multiLevelType w:val="singleLevel"/>
    <w:tmpl w:val="2B42E3E4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6" w15:restartNumberingAfterBreak="0">
    <w:nsid w:val="255F78C9"/>
    <w:multiLevelType w:val="singleLevel"/>
    <w:tmpl w:val="2BF02430"/>
    <w:lvl w:ilvl="0">
      <w:start w:val="2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7" w15:restartNumberingAfterBreak="0">
    <w:nsid w:val="2DFB3E2C"/>
    <w:multiLevelType w:val="singleLevel"/>
    <w:tmpl w:val="9F621B44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8" w15:restartNumberingAfterBreak="0">
    <w:nsid w:val="33504EE1"/>
    <w:multiLevelType w:val="singleLevel"/>
    <w:tmpl w:val="0409000F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335E5F33"/>
    <w:multiLevelType w:val="singleLevel"/>
    <w:tmpl w:val="D794FF16"/>
    <w:lvl w:ilvl="0">
      <w:start w:val="4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0" w15:restartNumberingAfterBreak="0">
    <w:nsid w:val="34B36C89"/>
    <w:multiLevelType w:val="singleLevel"/>
    <w:tmpl w:val="3B5CB124"/>
    <w:lvl w:ilvl="0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1" w15:restartNumberingAfterBreak="0">
    <w:nsid w:val="366A34A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38A373D7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416E6CB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44DA2F03"/>
    <w:multiLevelType w:val="singleLevel"/>
    <w:tmpl w:val="8F3C914C"/>
    <w:lvl w:ilvl="0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5" w15:restartNumberingAfterBreak="0">
    <w:nsid w:val="4B431D6F"/>
    <w:multiLevelType w:val="singleLevel"/>
    <w:tmpl w:val="D20A53B2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6" w15:restartNumberingAfterBreak="0">
    <w:nsid w:val="5795285C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A9007D2"/>
    <w:multiLevelType w:val="singleLevel"/>
    <w:tmpl w:val="04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5E21612B"/>
    <w:multiLevelType w:val="singleLevel"/>
    <w:tmpl w:val="FB5460EC"/>
    <w:lvl w:ilvl="0">
      <w:start w:val="12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hint="default"/>
      </w:rPr>
    </w:lvl>
  </w:abstractNum>
  <w:abstractNum w:abstractNumId="19" w15:restartNumberingAfterBreak="0">
    <w:nsid w:val="60F137A5"/>
    <w:multiLevelType w:val="singleLevel"/>
    <w:tmpl w:val="FB5460EC"/>
    <w:lvl w:ilvl="0">
      <w:start w:val="21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hint="default"/>
      </w:rPr>
    </w:lvl>
  </w:abstractNum>
  <w:abstractNum w:abstractNumId="20" w15:restartNumberingAfterBreak="0">
    <w:nsid w:val="64782AD3"/>
    <w:multiLevelType w:val="singleLevel"/>
    <w:tmpl w:val="523C5B3A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21" w15:restartNumberingAfterBreak="0">
    <w:nsid w:val="648757F5"/>
    <w:multiLevelType w:val="singleLevel"/>
    <w:tmpl w:val="41967D78"/>
    <w:lvl w:ilvl="0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22" w15:restartNumberingAfterBreak="0">
    <w:nsid w:val="677138F4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7947665F"/>
    <w:multiLevelType w:val="singleLevel"/>
    <w:tmpl w:val="0EFE6C9E"/>
    <w:lvl w:ilvl="0">
      <w:start w:val="40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num w:numId="1" w16cid:durableId="367266783">
    <w:abstractNumId w:val="13"/>
  </w:num>
  <w:num w:numId="2" w16cid:durableId="909929796">
    <w:abstractNumId w:val="11"/>
  </w:num>
  <w:num w:numId="3" w16cid:durableId="1072895921">
    <w:abstractNumId w:val="12"/>
  </w:num>
  <w:num w:numId="4" w16cid:durableId="1300186607">
    <w:abstractNumId w:val="17"/>
  </w:num>
  <w:num w:numId="5" w16cid:durableId="1194079111">
    <w:abstractNumId w:val="8"/>
  </w:num>
  <w:num w:numId="6" w16cid:durableId="1254242379">
    <w:abstractNumId w:val="16"/>
  </w:num>
  <w:num w:numId="7" w16cid:durableId="1516186924">
    <w:abstractNumId w:val="1"/>
  </w:num>
  <w:num w:numId="8" w16cid:durableId="786773723">
    <w:abstractNumId w:val="22"/>
  </w:num>
  <w:num w:numId="9" w16cid:durableId="626547501">
    <w:abstractNumId w:val="7"/>
  </w:num>
  <w:num w:numId="10" w16cid:durableId="704407746">
    <w:abstractNumId w:val="9"/>
  </w:num>
  <w:num w:numId="11" w16cid:durableId="522861006">
    <w:abstractNumId w:val="14"/>
  </w:num>
  <w:num w:numId="12" w16cid:durableId="183060714">
    <w:abstractNumId w:val="15"/>
  </w:num>
  <w:num w:numId="13" w16cid:durableId="1938559225">
    <w:abstractNumId w:val="10"/>
  </w:num>
  <w:num w:numId="14" w16cid:durableId="1486900673">
    <w:abstractNumId w:val="5"/>
  </w:num>
  <w:num w:numId="15" w16cid:durableId="1152479667">
    <w:abstractNumId w:val="2"/>
  </w:num>
  <w:num w:numId="16" w16cid:durableId="818031682">
    <w:abstractNumId w:val="3"/>
  </w:num>
  <w:num w:numId="17" w16cid:durableId="641278583">
    <w:abstractNumId w:val="6"/>
  </w:num>
  <w:num w:numId="18" w16cid:durableId="1616446443">
    <w:abstractNumId w:val="21"/>
  </w:num>
  <w:num w:numId="19" w16cid:durableId="2090232794">
    <w:abstractNumId w:val="20"/>
  </w:num>
  <w:num w:numId="20" w16cid:durableId="1839232215">
    <w:abstractNumId w:val="0"/>
  </w:num>
  <w:num w:numId="21" w16cid:durableId="1697150031">
    <w:abstractNumId w:val="19"/>
  </w:num>
  <w:num w:numId="22" w16cid:durableId="1990622539">
    <w:abstractNumId w:val="18"/>
  </w:num>
  <w:num w:numId="23" w16cid:durableId="413939384">
    <w:abstractNumId w:val="23"/>
  </w:num>
  <w:num w:numId="24" w16cid:durableId="20154985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3441F"/>
    <w:rsid w:val="00010E75"/>
    <w:rsid w:val="00046BA8"/>
    <w:rsid w:val="001439A8"/>
    <w:rsid w:val="001C5A19"/>
    <w:rsid w:val="0025604F"/>
    <w:rsid w:val="002D7F22"/>
    <w:rsid w:val="00410B7F"/>
    <w:rsid w:val="004448C1"/>
    <w:rsid w:val="005A035B"/>
    <w:rsid w:val="0072516C"/>
    <w:rsid w:val="00760BAB"/>
    <w:rsid w:val="007928B3"/>
    <w:rsid w:val="00934F68"/>
    <w:rsid w:val="00A60D48"/>
    <w:rsid w:val="00C21ED0"/>
    <w:rsid w:val="00C94AA3"/>
    <w:rsid w:val="00CE7801"/>
    <w:rsid w:val="00DA7BD5"/>
    <w:rsid w:val="00F3441F"/>
    <w:rsid w:val="00FB0001"/>
    <w:rsid w:val="00FD2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/>
    <o:shapelayout v:ext="edit">
      <o:idmap v:ext="edit" data="1"/>
    </o:shapelayout>
  </w:shapeDefaults>
  <w:decimalSymbol w:val="."/>
  <w:listSeparator w:val=","/>
  <w14:docId w14:val="6B5EEF16"/>
  <w15:chartTrackingRefBased/>
  <w15:docId w15:val="{DD33AAB8-6653-4D75-9B05-6A1CD0DB8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tabs>
        <w:tab w:val="left" w:leader="dot" w:pos="6084"/>
      </w:tabs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leader="dot" w:pos="6084"/>
      </w:tabs>
      <w:ind w:left="324"/>
      <w:outlineLvl w:val="2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CommentReference">
    <w:name w:val="annotation reference"/>
    <w:uiPriority w:val="99"/>
    <w:semiHidden/>
    <w:unhideWhenUsed/>
    <w:rsid w:val="007251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516C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516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516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251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English-US\FACIT-F_u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CCA02EB7F9594B9D48DD0E7DCC7D9A" ma:contentTypeVersion="15" ma:contentTypeDescription="Create a new document." ma:contentTypeScope="" ma:versionID="738c9ba108f442e75d0067f384f897c7">
  <xsd:schema xmlns:xsd="http://www.w3.org/2001/XMLSchema" xmlns:xs="http://www.w3.org/2001/XMLSchema" xmlns:p="http://schemas.microsoft.com/office/2006/metadata/properties" xmlns:ns2="68ad0da1-55ce-43f4-8488-d129f09d87f9" xmlns:ns3="543a8f0f-3d2d-4be5-bc46-3e41ff4bf78d" targetNamespace="http://schemas.microsoft.com/office/2006/metadata/properties" ma:root="true" ma:fieldsID="95095e1ba797c5866757cc97ee7dfda5" ns2:_="" ns3:_="">
    <xsd:import namespace="68ad0da1-55ce-43f4-8488-d129f09d87f9"/>
    <xsd:import namespace="543a8f0f-3d2d-4be5-bc46-3e41ff4bf78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LengthInSecond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ad0da1-55ce-43f4-8488-d129f09d8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7085214a-f29e-4bc2-93ad-20ca2fbdedfb}" ma:internalName="TaxCatchAll" ma:showField="CatchAllData" ma:web="68ad0da1-55ce-43f4-8488-d129f09d87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3a8f0f-3d2d-4be5-bc46-3e41ff4bf7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cba0975-6a7f-4713-9e17-63c6b62e334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43a8f0f-3d2d-4be5-bc46-3e41ff4bf78d">
      <Terms xmlns="http://schemas.microsoft.com/office/infopath/2007/PartnerControls"/>
    </lcf76f155ced4ddcb4097134ff3c332f>
    <TaxCatchAll xmlns="68ad0da1-55ce-43f4-8488-d129f09d87f9" xsi:nil="true"/>
  </documentManagement>
</p:properties>
</file>

<file path=customXml/itemProps1.xml><?xml version="1.0" encoding="utf-8"?>
<ds:datastoreItem xmlns:ds="http://schemas.openxmlformats.org/officeDocument/2006/customXml" ds:itemID="{14FD6DA6-143D-4B73-B378-88EA79FB1D6E}"/>
</file>

<file path=customXml/itemProps2.xml><?xml version="1.0" encoding="utf-8"?>
<ds:datastoreItem xmlns:ds="http://schemas.openxmlformats.org/officeDocument/2006/customXml" ds:itemID="{857AB41D-09FB-4127-ACE0-E23E8DA386A2}"/>
</file>

<file path=customXml/itemProps3.xml><?xml version="1.0" encoding="utf-8"?>
<ds:datastoreItem xmlns:ds="http://schemas.openxmlformats.org/officeDocument/2006/customXml" ds:itemID="{D1C42C2E-3FB0-4357-9520-EAED73E6FA12}"/>
</file>

<file path=docProps/app.xml><?xml version="1.0" encoding="utf-8"?>
<Properties xmlns="http://schemas.openxmlformats.org/officeDocument/2006/extended-properties" xmlns:vt="http://schemas.openxmlformats.org/officeDocument/2006/docPropsVTypes">
  <Template>FACIT-F_us</Template>
  <TotalTime>3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                         </vt:lpstr>
    </vt:vector>
  </TitlesOfParts>
  <Company>Evanston Hospital Corporation</Company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</dc:title>
  <dc:subject/>
  <dc:creator>Evanston Hospital</dc:creator>
  <cp:keywords/>
  <cp:lastModifiedBy>Jason Bredle</cp:lastModifiedBy>
  <cp:revision>3</cp:revision>
  <cp:lastPrinted>2005-06-01T16:29:00Z</cp:lastPrinted>
  <dcterms:created xsi:type="dcterms:W3CDTF">2023-03-31T15:43:00Z</dcterms:created>
  <dcterms:modified xsi:type="dcterms:W3CDTF">2023-04-03T19:11:00Z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0x01010088CCA02EB7F9594B9D48DD0E7DCC7D9A</vt:lpwstr>
  </property>
  <property fmtid="{D5CDD505-2E9C-101B-9397-08002B2CF9AE}" pid="3" name="Order">
    <vt:r8>1588200</vt:r8>
  </property>
</Properties>
</file>