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42D60" w14:textId="77777777" w:rsidR="003E6DAC" w:rsidRDefault="003E6DAC" w:rsidP="003E6DAC">
      <w:pPr>
        <w:ind w:right="558"/>
        <w:rPr>
          <w:sz w:val="24"/>
        </w:rPr>
      </w:pPr>
    </w:p>
    <w:p w14:paraId="229DA899" w14:textId="77777777" w:rsidR="003E6DAC" w:rsidRPr="00C24EA2" w:rsidRDefault="003E6DAC" w:rsidP="003E6DAC">
      <w:pPr>
        <w:rPr>
          <w:b/>
          <w:bCs/>
          <w:sz w:val="26"/>
          <w:szCs w:val="26"/>
        </w:rPr>
      </w:pPr>
      <w:r w:rsidRPr="00C24EA2">
        <w:rPr>
          <w:sz w:val="26"/>
          <w:szCs w:val="26"/>
        </w:rPr>
        <w:t>Below is a list of statements that other people with your illness have said are important</w:t>
      </w:r>
      <w:r w:rsidRPr="003D3783">
        <w:rPr>
          <w:sz w:val="26"/>
          <w:szCs w:val="26"/>
        </w:rPr>
        <w:t>.</w:t>
      </w:r>
      <w:r w:rsidRPr="00C24EA2">
        <w:rPr>
          <w:b/>
          <w:bCs/>
          <w:sz w:val="26"/>
          <w:szCs w:val="26"/>
        </w:rPr>
        <w:t xml:space="preserve"> </w:t>
      </w:r>
      <w:r w:rsidR="007B7C08" w:rsidRPr="00B63ED6">
        <w:rPr>
          <w:b/>
          <w:bCs/>
          <w:sz w:val="26"/>
          <w:szCs w:val="26"/>
        </w:rPr>
        <w:t xml:space="preserve">Please circle or mark one number per line to indicate your response as it applies to the </w:t>
      </w:r>
      <w:r w:rsidR="007B7C08" w:rsidRPr="00B63ED6">
        <w:rPr>
          <w:b/>
          <w:bCs/>
          <w:sz w:val="26"/>
          <w:szCs w:val="26"/>
          <w:u w:val="single"/>
        </w:rPr>
        <w:t>past 7 days</w:t>
      </w:r>
      <w:r w:rsidR="007B7C08" w:rsidRPr="00B63ED6">
        <w:rPr>
          <w:b/>
          <w:bCs/>
          <w:sz w:val="26"/>
          <w:szCs w:val="26"/>
        </w:rPr>
        <w:t>.</w:t>
      </w:r>
    </w:p>
    <w:p w14:paraId="180831D9" w14:textId="77777777" w:rsidR="003D3783" w:rsidRPr="00E00B06" w:rsidRDefault="003D3783" w:rsidP="003D3783">
      <w:pPr>
        <w:rPr>
          <w:sz w:val="24"/>
          <w:szCs w:val="24"/>
        </w:rPr>
      </w:pPr>
    </w:p>
    <w:tbl>
      <w:tblPr>
        <w:tblW w:w="10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5"/>
        <w:gridCol w:w="5895"/>
        <w:gridCol w:w="22"/>
        <w:gridCol w:w="720"/>
        <w:gridCol w:w="818"/>
        <w:gridCol w:w="1080"/>
        <w:gridCol w:w="738"/>
        <w:gridCol w:w="706"/>
      </w:tblGrid>
      <w:tr w:rsidR="003D3783" w:rsidRPr="00C24EA2" w14:paraId="34C0D9EB" w14:textId="77777777" w:rsidTr="00E942EF">
        <w:trPr>
          <w:cantSplit/>
          <w:trHeight w:val="537"/>
        </w:trPr>
        <w:tc>
          <w:tcPr>
            <w:tcW w:w="465" w:type="dxa"/>
            <w:tcBorders>
              <w:top w:val="nil"/>
              <w:left w:val="nil"/>
              <w:right w:val="nil"/>
            </w:tcBorders>
          </w:tcPr>
          <w:p w14:paraId="0D6D1B57" w14:textId="77777777" w:rsidR="003D3783" w:rsidRPr="00C24EA2" w:rsidRDefault="003D3783" w:rsidP="00E942EF"/>
        </w:tc>
        <w:tc>
          <w:tcPr>
            <w:tcW w:w="589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DBE935A" w14:textId="77777777" w:rsidR="003D3783" w:rsidRPr="00C24EA2" w:rsidRDefault="003D3783" w:rsidP="00E942EF">
            <w:pPr>
              <w:spacing w:before="120"/>
              <w:ind w:left="234"/>
              <w:rPr>
                <w:b/>
                <w:bCs/>
                <w:sz w:val="28"/>
                <w:szCs w:val="28"/>
                <w:u w:val="single"/>
              </w:rPr>
            </w:pPr>
            <w:r w:rsidRPr="00C24EA2">
              <w:rPr>
                <w:b/>
                <w:bCs/>
                <w:sz w:val="28"/>
                <w:szCs w:val="28"/>
                <w:u w:val="single"/>
              </w:rPr>
              <w:t>PHYSICAL WELL-BEING</w:t>
            </w:r>
          </w:p>
          <w:p w14:paraId="0327A6C3" w14:textId="77777777" w:rsidR="003D3783" w:rsidRPr="00C24EA2" w:rsidRDefault="003D3783" w:rsidP="00E942EF">
            <w:pPr>
              <w:spacing w:before="120"/>
              <w:ind w:left="234"/>
            </w:pPr>
          </w:p>
        </w:tc>
        <w:tc>
          <w:tcPr>
            <w:tcW w:w="74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33529C2" w14:textId="77777777" w:rsidR="003D3783" w:rsidRPr="00C24EA2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C24EA2">
              <w:rPr>
                <w:b/>
                <w:bCs/>
                <w:sz w:val="22"/>
                <w:szCs w:val="22"/>
              </w:rPr>
              <w:t>Not at all</w:t>
            </w:r>
          </w:p>
        </w:tc>
        <w:tc>
          <w:tcPr>
            <w:tcW w:w="818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498FC3AE" w14:textId="77777777" w:rsidR="003D3783" w:rsidRPr="00C24EA2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C24EA2">
              <w:rPr>
                <w:b/>
                <w:bCs/>
                <w:sz w:val="22"/>
                <w:szCs w:val="22"/>
              </w:rPr>
              <w:t>A little bit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B52D0A4" w14:textId="77777777" w:rsidR="003D3783" w:rsidRPr="00C24EA2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C24EA2">
              <w:rPr>
                <w:b/>
                <w:bCs/>
                <w:sz w:val="22"/>
                <w:szCs w:val="22"/>
              </w:rPr>
              <w:t>Somewhat</w:t>
            </w:r>
          </w:p>
        </w:tc>
        <w:tc>
          <w:tcPr>
            <w:tcW w:w="738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31AE2AB" w14:textId="77777777" w:rsidR="003D3783" w:rsidRPr="00C24EA2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C24EA2">
              <w:rPr>
                <w:b/>
                <w:bCs/>
                <w:sz w:val="22"/>
                <w:szCs w:val="22"/>
              </w:rPr>
              <w:t>Quite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24EA2">
              <w:rPr>
                <w:b/>
                <w:bCs/>
                <w:sz w:val="22"/>
                <w:szCs w:val="22"/>
              </w:rPr>
              <w:t>a bit</w:t>
            </w:r>
          </w:p>
        </w:tc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597691B6" w14:textId="77777777" w:rsidR="003D3783" w:rsidRPr="00C24EA2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C24EA2">
              <w:rPr>
                <w:b/>
                <w:bCs/>
                <w:sz w:val="22"/>
                <w:szCs w:val="22"/>
              </w:rPr>
              <w:t>Very much</w:t>
            </w:r>
          </w:p>
        </w:tc>
      </w:tr>
      <w:tr w:rsidR="003D3783" w:rsidRPr="00C24EA2" w14:paraId="2B2EAD88" w14:textId="77777777" w:rsidTr="00E942EF">
        <w:trPr>
          <w:cantSplit/>
          <w:trHeight w:hRule="exact" w:val="9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6574EE4D" w14:textId="77777777" w:rsidR="003D3783" w:rsidRPr="00C24EA2" w:rsidRDefault="003D3783" w:rsidP="00E942EF"/>
        </w:tc>
        <w:tc>
          <w:tcPr>
            <w:tcW w:w="589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1E6E952" w14:textId="77777777" w:rsidR="003D3783" w:rsidRPr="00C24EA2" w:rsidRDefault="003D3783" w:rsidP="00E942EF">
            <w:pPr>
              <w:ind w:left="234"/>
            </w:pPr>
          </w:p>
        </w:tc>
        <w:tc>
          <w:tcPr>
            <w:tcW w:w="74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2291D777" w14:textId="77777777" w:rsidR="003D3783" w:rsidRPr="00C24EA2" w:rsidRDefault="003D3783" w:rsidP="00E942EF"/>
        </w:tc>
        <w:tc>
          <w:tcPr>
            <w:tcW w:w="8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003C08E" w14:textId="77777777" w:rsidR="003D3783" w:rsidRPr="00C24EA2" w:rsidRDefault="003D3783" w:rsidP="00E942EF"/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AFED6A3" w14:textId="77777777" w:rsidR="003D3783" w:rsidRPr="00C24EA2" w:rsidRDefault="003D3783" w:rsidP="00E942EF"/>
        </w:tc>
        <w:tc>
          <w:tcPr>
            <w:tcW w:w="73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D7CF6E4" w14:textId="77777777" w:rsidR="003D3783" w:rsidRPr="00C24EA2" w:rsidRDefault="003D3783" w:rsidP="00E942EF"/>
        </w:tc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E187434" w14:textId="77777777" w:rsidR="003D3783" w:rsidRPr="00C24EA2" w:rsidRDefault="003D3783" w:rsidP="00E942EF"/>
        </w:tc>
      </w:tr>
      <w:tr w:rsidR="003D3783" w:rsidRPr="00C24EA2" w14:paraId="7223B128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38C40E8D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GP1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6F1063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have a lack of energy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D485A6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18096C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2E3F16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371A71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FE26CF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6602069E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5E504331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GP2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2E8BC9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have nausea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B587D2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28490D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872F51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2F2E17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07DEFA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8E6C8E" w:rsidRPr="00C24EA2" w14:paraId="51DF0CD4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76C4C784" w14:textId="77777777" w:rsidR="008E6C8E" w:rsidRPr="00C24EA2" w:rsidRDefault="008E6C8E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GP3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271746" w14:textId="77777777" w:rsidR="008E6C8E" w:rsidRPr="00C24EA2" w:rsidRDefault="008E6C8E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Because of my physical condition, I have trouble meeting the needs of my family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B4D03D" w14:textId="6B84383C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A59F15" w14:textId="041184C2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D4CA2F" w14:textId="45EDD88D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5D59F1" w14:textId="278CF942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506FD5" w14:textId="368C20F1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4</w:t>
            </w:r>
          </w:p>
        </w:tc>
      </w:tr>
      <w:tr w:rsidR="003D3783" w:rsidRPr="00C24EA2" w14:paraId="21023F88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74FC01AC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GP4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D90977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have pain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4CD5F2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B89C34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4D47F7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CE96BD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79997E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4A635F88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6E4C0631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GP5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967212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am bothered by side effects of treatment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A30883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8A59B0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9F9572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350E75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786263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309C505A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6154D000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GP6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BC89E9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feel ill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03776E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096AE3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565B96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044A29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9DB102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0AA424FB" w14:textId="77777777" w:rsidTr="003E23D4">
        <w:trPr>
          <w:cantSplit/>
          <w:trHeight w:hRule="exact" w:val="558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14:paraId="77C35021" w14:textId="77777777" w:rsidR="003D3783" w:rsidRPr="00C24EA2" w:rsidRDefault="003D3783" w:rsidP="003E23D4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GP7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E5EE1D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4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am forced to spend time in bed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EC8636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E57784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27021C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88C005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3B3D1B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5945DEA0" w14:textId="77777777" w:rsidTr="00E942EF">
        <w:trPr>
          <w:cantSplit/>
          <w:trHeight w:hRule="exact" w:val="320"/>
        </w:trPr>
        <w:tc>
          <w:tcPr>
            <w:tcW w:w="1044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562B6170" w14:textId="77777777" w:rsidR="003D3783" w:rsidRPr="00C24EA2" w:rsidRDefault="003D3783" w:rsidP="00E942EF"/>
        </w:tc>
      </w:tr>
      <w:tr w:rsidR="003D3783" w:rsidRPr="00C24EA2" w14:paraId="62B40BE3" w14:textId="77777777" w:rsidTr="00E942EF">
        <w:trPr>
          <w:cantSplit/>
          <w:trHeight w:val="540"/>
        </w:trPr>
        <w:tc>
          <w:tcPr>
            <w:tcW w:w="465" w:type="dxa"/>
            <w:tcBorders>
              <w:top w:val="nil"/>
              <w:left w:val="nil"/>
              <w:right w:val="nil"/>
            </w:tcBorders>
          </w:tcPr>
          <w:p w14:paraId="687A9144" w14:textId="77777777" w:rsidR="003D3783" w:rsidRPr="00C24EA2" w:rsidRDefault="003D3783" w:rsidP="00E942EF"/>
        </w:tc>
        <w:tc>
          <w:tcPr>
            <w:tcW w:w="589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123C22F" w14:textId="77777777" w:rsidR="003D3783" w:rsidRPr="00C24EA2" w:rsidRDefault="003D3783" w:rsidP="00E942EF">
            <w:pPr>
              <w:ind w:left="237"/>
              <w:rPr>
                <w:b/>
                <w:bCs/>
                <w:sz w:val="28"/>
                <w:szCs w:val="28"/>
                <w:u w:val="single"/>
              </w:rPr>
            </w:pPr>
            <w:r w:rsidRPr="00C24EA2">
              <w:rPr>
                <w:b/>
                <w:bCs/>
                <w:sz w:val="28"/>
                <w:szCs w:val="28"/>
                <w:u w:val="single"/>
              </w:rPr>
              <w:t>SOCIAL/FAMILY WELL-BEING</w:t>
            </w:r>
          </w:p>
          <w:p w14:paraId="13DD4ECF" w14:textId="77777777" w:rsidR="003D3783" w:rsidRPr="00C24EA2" w:rsidRDefault="003D3783" w:rsidP="00E942EF"/>
        </w:tc>
        <w:tc>
          <w:tcPr>
            <w:tcW w:w="74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C25047C" w14:textId="77777777" w:rsidR="003D3783" w:rsidRPr="00107675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Not at all</w:t>
            </w:r>
          </w:p>
        </w:tc>
        <w:tc>
          <w:tcPr>
            <w:tcW w:w="818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329E61C" w14:textId="77777777" w:rsidR="003D3783" w:rsidRPr="00107675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A little bit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196D8A94" w14:textId="77777777" w:rsidR="003D3783" w:rsidRPr="00107675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Somewhat</w:t>
            </w:r>
          </w:p>
        </w:tc>
        <w:tc>
          <w:tcPr>
            <w:tcW w:w="738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1A6A1168" w14:textId="77777777" w:rsidR="003D3783" w:rsidRPr="00107675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Quite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107675">
              <w:rPr>
                <w:b/>
                <w:bCs/>
                <w:sz w:val="22"/>
                <w:szCs w:val="22"/>
              </w:rPr>
              <w:t>a bit</w:t>
            </w:r>
          </w:p>
        </w:tc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722A7AC0" w14:textId="77777777" w:rsidR="003D3783" w:rsidRPr="00107675" w:rsidRDefault="003D3783" w:rsidP="00E942EF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Very much</w:t>
            </w:r>
          </w:p>
        </w:tc>
      </w:tr>
      <w:tr w:rsidR="003D3783" w:rsidRPr="00C24EA2" w14:paraId="190A8947" w14:textId="77777777" w:rsidTr="00E942EF">
        <w:trPr>
          <w:cantSplit/>
          <w:trHeight w:hRule="exact" w:val="9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3038F249" w14:textId="77777777" w:rsidR="003D3783" w:rsidRPr="00C24EA2" w:rsidRDefault="003D3783" w:rsidP="00E942EF"/>
        </w:tc>
        <w:tc>
          <w:tcPr>
            <w:tcW w:w="589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3B3A6CD" w14:textId="77777777" w:rsidR="003D3783" w:rsidRPr="00C24EA2" w:rsidRDefault="003D3783" w:rsidP="00E942EF"/>
        </w:tc>
        <w:tc>
          <w:tcPr>
            <w:tcW w:w="74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6E12B680" w14:textId="77777777" w:rsidR="003D3783" w:rsidRPr="00C24EA2" w:rsidRDefault="003D3783" w:rsidP="00E942EF"/>
        </w:tc>
        <w:tc>
          <w:tcPr>
            <w:tcW w:w="8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F036E6" w14:textId="77777777" w:rsidR="003D3783" w:rsidRPr="00C24EA2" w:rsidRDefault="003D3783" w:rsidP="00E942EF"/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076ECB2" w14:textId="77777777" w:rsidR="003D3783" w:rsidRPr="00C24EA2" w:rsidRDefault="003D3783" w:rsidP="00E942EF"/>
        </w:tc>
        <w:tc>
          <w:tcPr>
            <w:tcW w:w="73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D634C05" w14:textId="77777777" w:rsidR="003D3783" w:rsidRPr="00C24EA2" w:rsidRDefault="003D3783" w:rsidP="00E942EF"/>
        </w:tc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568301C" w14:textId="77777777" w:rsidR="003D3783" w:rsidRPr="00C24EA2" w:rsidRDefault="003D3783" w:rsidP="00E942EF"/>
        </w:tc>
      </w:tr>
      <w:tr w:rsidR="003D3783" w:rsidRPr="00C24EA2" w14:paraId="588B2C87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444119DF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GS1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8A58E1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7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feel close to my friends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80738D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DDAA76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E13A38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836FE1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67D60C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1ECC19C5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6E380A49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GS2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EF8B27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7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get emotional support from my family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BA4217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864DFD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6AB062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FD98C4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DA3FBE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2BE7D95A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17054CF5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GS3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661F8B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7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get support from my friends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D4F31A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7ECEE9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D4AFC3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67B3FE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70DD55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27C16A54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788A1281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GS4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F4E3A2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7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My family has accepted my illness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CDB8F5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3D798E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6CFB4E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F19416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CAE509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8E6C8E" w:rsidRPr="00C24EA2" w14:paraId="32FCDB41" w14:textId="77777777" w:rsidTr="00E942EF">
        <w:trPr>
          <w:cantSplit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4218ED1C" w14:textId="77777777" w:rsidR="008E6C8E" w:rsidRPr="00C24EA2" w:rsidRDefault="008E6C8E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GS5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4D27C8" w14:textId="77777777" w:rsidR="008E6C8E" w:rsidRPr="00C24EA2" w:rsidRDefault="008E6C8E" w:rsidP="00E942EF">
            <w:pPr>
              <w:tabs>
                <w:tab w:val="left" w:leader="dot" w:pos="5743"/>
              </w:tabs>
              <w:spacing w:before="240"/>
              <w:ind w:left="237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am satisfied with family communication about my illness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FC10FB" w14:textId="325BF507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24212F" w14:textId="3871AB80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19E429" w14:textId="04A531BC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52DBCC" w14:textId="347C73EA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C71852" w14:textId="77B01463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4</w:t>
            </w:r>
          </w:p>
        </w:tc>
      </w:tr>
      <w:tr w:rsidR="008E6C8E" w:rsidRPr="00C24EA2" w14:paraId="38894B31" w14:textId="77777777" w:rsidTr="00E942EF">
        <w:trPr>
          <w:cantSplit/>
          <w:trHeight w:val="675"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297421CF" w14:textId="77777777" w:rsidR="008E6C8E" w:rsidRPr="00C24EA2" w:rsidRDefault="008E6C8E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GS6</w:t>
            </w:r>
          </w:p>
        </w:tc>
        <w:tc>
          <w:tcPr>
            <w:tcW w:w="58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41C9D4" w14:textId="77777777" w:rsidR="008E6C8E" w:rsidRPr="00C24EA2" w:rsidRDefault="008E6C8E" w:rsidP="00E942EF">
            <w:pPr>
              <w:tabs>
                <w:tab w:val="left" w:leader="dot" w:pos="5743"/>
              </w:tabs>
              <w:spacing w:before="240"/>
              <w:ind w:left="237" w:right="-58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feel close to my partner (or the person who is my main support)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E8BCBB" w14:textId="4D0836DF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9D2F4C" w14:textId="2EEBB0CA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2C3687" w14:textId="07FDB364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348A33" w14:textId="3261596E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A68000" w14:textId="2095CEAD" w:rsidR="008E6C8E" w:rsidRPr="00C24EA2" w:rsidRDefault="008E6C8E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4</w:t>
            </w:r>
          </w:p>
        </w:tc>
      </w:tr>
      <w:tr w:rsidR="003D3783" w:rsidRPr="00C24EA2" w14:paraId="494ACB6D" w14:textId="77777777" w:rsidTr="00E942EF">
        <w:trPr>
          <w:cantSplit/>
          <w:trHeight w:hRule="exact" w:val="1032"/>
        </w:trPr>
        <w:tc>
          <w:tcPr>
            <w:tcW w:w="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06166810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Q1</w:t>
            </w:r>
          </w:p>
        </w:tc>
        <w:tc>
          <w:tcPr>
            <w:tcW w:w="59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A2F419" w14:textId="77777777" w:rsidR="003D3783" w:rsidRPr="00B42E7C" w:rsidRDefault="003D3783" w:rsidP="00E942EF">
            <w:pPr>
              <w:spacing w:before="240"/>
              <w:ind w:left="230"/>
              <w:rPr>
                <w:sz w:val="22"/>
                <w:szCs w:val="22"/>
              </w:rPr>
            </w:pPr>
            <w:r w:rsidRPr="00B42E7C">
              <w:rPr>
                <w:i/>
                <w:iCs/>
                <w:sz w:val="22"/>
                <w:szCs w:val="22"/>
              </w:rPr>
              <w:t>Regardless of your current level of sexual activity, please answer the following question. If you prefe</w:t>
            </w:r>
            <w:r>
              <w:rPr>
                <w:i/>
                <w:iCs/>
                <w:sz w:val="22"/>
                <w:szCs w:val="22"/>
              </w:rPr>
              <w:t>r not to answer it, please mark</w:t>
            </w:r>
            <w:r w:rsidRPr="00B42E7C">
              <w:rPr>
                <w:i/>
                <w:iCs/>
                <w:sz w:val="22"/>
                <w:szCs w:val="22"/>
              </w:rPr>
              <w:t xml:space="preserve"> this box and go to the next section.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7B2519" w14:textId="77777777" w:rsidR="003D3783" w:rsidRPr="00C24EA2" w:rsidRDefault="003E23D4" w:rsidP="00E942EF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i/>
                <w:iCs/>
                <w:sz w:val="22"/>
                <w:szCs w:val="22"/>
              </w:rPr>
              <w:pict w14:anchorId="3E7074E6">
                <v:rect id="_x0000_s1031" style="position:absolute;left:0;text-align:left;margin-left:.7pt;margin-top:31.95pt;width:14.4pt;height:14.4pt;z-index:251659264;mso-position-horizontal-relative:text;mso-position-vertical-relative:text" strokeweight="1pt"/>
              </w:pic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4AE489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2E14F1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E62BBB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288388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</w:p>
        </w:tc>
      </w:tr>
      <w:tr w:rsidR="003D3783" w:rsidRPr="00C24EA2" w14:paraId="375F7672" w14:textId="77777777" w:rsidTr="00E942EF">
        <w:trPr>
          <w:cantSplit/>
          <w:trHeight w:hRule="exact" w:val="537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14:paraId="556AF854" w14:textId="77777777" w:rsidR="003D3783" w:rsidRPr="00C24EA2" w:rsidRDefault="003D3783" w:rsidP="00E942EF">
            <w:pPr>
              <w:spacing w:before="300"/>
              <w:jc w:val="center"/>
              <w:rPr>
                <w:sz w:val="12"/>
                <w:szCs w:val="12"/>
              </w:rPr>
            </w:pPr>
            <w:r w:rsidRPr="00C24EA2">
              <w:rPr>
                <w:sz w:val="12"/>
                <w:szCs w:val="12"/>
              </w:rPr>
              <w:t>GS7</w:t>
            </w:r>
          </w:p>
        </w:tc>
        <w:tc>
          <w:tcPr>
            <w:tcW w:w="59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C57F4B" w14:textId="77777777" w:rsidR="003D3783" w:rsidRPr="00C24EA2" w:rsidRDefault="003D3783" w:rsidP="00E942EF">
            <w:pPr>
              <w:tabs>
                <w:tab w:val="left" w:leader="dot" w:pos="5743"/>
              </w:tabs>
              <w:spacing w:before="240"/>
              <w:ind w:left="237" w:right="-39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I am satisfied with my sex life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B10C61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34BE8F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7F14D8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4F7258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E26591" w14:textId="77777777" w:rsidR="003D3783" w:rsidRPr="00C24EA2" w:rsidRDefault="003D3783" w:rsidP="00E942EF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</w:tbl>
    <w:p w14:paraId="644FB62C" w14:textId="77777777" w:rsidR="003D3783" w:rsidRDefault="003D3783" w:rsidP="003D3783"/>
    <w:p w14:paraId="610CB01E" w14:textId="77777777" w:rsidR="003D3783" w:rsidRPr="003D3783" w:rsidRDefault="003D3783" w:rsidP="003D3783">
      <w:pPr>
        <w:rPr>
          <w:sz w:val="24"/>
          <w:szCs w:val="24"/>
        </w:rPr>
      </w:pPr>
      <w:r w:rsidRPr="00C24EA2">
        <w:br w:type="page"/>
      </w:r>
    </w:p>
    <w:p w14:paraId="3ECD4B96" w14:textId="77777777" w:rsidR="003D3783" w:rsidRPr="00151173" w:rsidRDefault="003D3783" w:rsidP="003D3783">
      <w:pPr>
        <w:rPr>
          <w:sz w:val="26"/>
          <w:szCs w:val="26"/>
        </w:rPr>
      </w:pPr>
      <w:r w:rsidRPr="000610A2">
        <w:rPr>
          <w:b/>
          <w:bCs/>
          <w:sz w:val="26"/>
          <w:szCs w:val="26"/>
        </w:rPr>
        <w:t xml:space="preserve">Please circle or mark one number per line to indicate your response as it applies to the </w:t>
      </w:r>
      <w:r w:rsidRPr="000610A2">
        <w:rPr>
          <w:b/>
          <w:bCs/>
          <w:sz w:val="26"/>
          <w:szCs w:val="26"/>
          <w:u w:val="single"/>
        </w:rPr>
        <w:t>past 7 days</w:t>
      </w:r>
      <w:r w:rsidRPr="000610A2">
        <w:rPr>
          <w:b/>
          <w:bCs/>
          <w:sz w:val="26"/>
          <w:szCs w:val="26"/>
        </w:rPr>
        <w:t>.</w:t>
      </w:r>
    </w:p>
    <w:p w14:paraId="64D9876A" w14:textId="77777777" w:rsidR="003D3783" w:rsidRPr="00E00B06" w:rsidRDefault="003D3783" w:rsidP="003D3783">
      <w:pPr>
        <w:rPr>
          <w:sz w:val="24"/>
          <w:szCs w:val="24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"/>
        <w:gridCol w:w="5940"/>
        <w:gridCol w:w="720"/>
        <w:gridCol w:w="810"/>
        <w:gridCol w:w="1080"/>
        <w:gridCol w:w="720"/>
        <w:gridCol w:w="720"/>
      </w:tblGrid>
      <w:tr w:rsidR="003D3783" w:rsidRPr="00C24EA2" w14:paraId="3F50D4EB" w14:textId="77777777" w:rsidTr="0036182C">
        <w:trPr>
          <w:cantSplit/>
          <w:trHeight w:val="615"/>
        </w:trPr>
        <w:tc>
          <w:tcPr>
            <w:tcW w:w="450" w:type="dxa"/>
            <w:tcBorders>
              <w:top w:val="nil"/>
              <w:left w:val="nil"/>
              <w:right w:val="nil"/>
            </w:tcBorders>
          </w:tcPr>
          <w:p w14:paraId="082CEA1E" w14:textId="77777777" w:rsidR="003D3783" w:rsidRPr="00C24EA2" w:rsidRDefault="003D3783" w:rsidP="0036182C"/>
        </w:tc>
        <w:tc>
          <w:tcPr>
            <w:tcW w:w="59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E1E36FF" w14:textId="77777777" w:rsidR="003D3783" w:rsidRPr="00691DAA" w:rsidRDefault="003D3783" w:rsidP="0036182C">
            <w:pPr>
              <w:ind w:left="234"/>
              <w:rPr>
                <w:b/>
                <w:bCs/>
                <w:sz w:val="28"/>
                <w:szCs w:val="28"/>
                <w:u w:val="single"/>
              </w:rPr>
            </w:pPr>
            <w:r w:rsidRPr="00691DAA">
              <w:rPr>
                <w:b/>
                <w:bCs/>
                <w:sz w:val="28"/>
                <w:szCs w:val="28"/>
                <w:u w:val="single"/>
              </w:rPr>
              <w:t>EMOTIONAL WELL-BEING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830B406" w14:textId="77777777" w:rsidR="003D3783" w:rsidRPr="00107675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Not at all</w:t>
            </w:r>
          </w:p>
        </w:tc>
        <w:tc>
          <w:tcPr>
            <w:tcW w:w="81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F77066B" w14:textId="77777777" w:rsidR="003D3783" w:rsidRPr="00107675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A little bit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443E3892" w14:textId="77777777" w:rsidR="003D3783" w:rsidRPr="00107675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Somewhat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220D2311" w14:textId="77777777" w:rsidR="003D3783" w:rsidRPr="00107675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Quite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107675">
              <w:rPr>
                <w:b/>
                <w:bCs/>
                <w:sz w:val="22"/>
                <w:szCs w:val="22"/>
              </w:rPr>
              <w:t>a bit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D06F779" w14:textId="77777777" w:rsidR="003D3783" w:rsidRPr="00107675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Very much</w:t>
            </w:r>
          </w:p>
        </w:tc>
      </w:tr>
      <w:tr w:rsidR="003D3783" w:rsidRPr="00C24EA2" w14:paraId="2E7F19C6" w14:textId="77777777" w:rsidTr="0036182C">
        <w:trPr>
          <w:cantSplit/>
          <w:trHeight w:hRule="exact" w:val="90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1B050DDF" w14:textId="77777777" w:rsidR="003D3783" w:rsidRPr="00C24EA2" w:rsidRDefault="003D3783" w:rsidP="0036182C"/>
        </w:tc>
        <w:tc>
          <w:tcPr>
            <w:tcW w:w="59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F1D6F7" w14:textId="77777777" w:rsidR="003D3783" w:rsidRPr="00C24EA2" w:rsidRDefault="003D3783" w:rsidP="0036182C">
            <w:pPr>
              <w:ind w:left="234"/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7D088FC" w14:textId="77777777" w:rsidR="003D3783" w:rsidRPr="00C24EA2" w:rsidRDefault="003D3783" w:rsidP="0036182C">
            <w:pPr>
              <w:ind w:left="234"/>
            </w:pPr>
          </w:p>
        </w:tc>
        <w:tc>
          <w:tcPr>
            <w:tcW w:w="8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2421C9" w14:textId="77777777" w:rsidR="003D3783" w:rsidRPr="00C24EA2" w:rsidRDefault="003D3783" w:rsidP="0036182C"/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330E7C7" w14:textId="77777777" w:rsidR="003D3783" w:rsidRPr="00C24EA2" w:rsidRDefault="003D3783" w:rsidP="0036182C"/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63862E9" w14:textId="77777777" w:rsidR="003D3783" w:rsidRPr="00C24EA2" w:rsidRDefault="003D3783" w:rsidP="0036182C"/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C373F2B" w14:textId="77777777" w:rsidR="003D3783" w:rsidRPr="00C24EA2" w:rsidRDefault="003D3783" w:rsidP="0036182C"/>
        </w:tc>
      </w:tr>
      <w:tr w:rsidR="003D3783" w:rsidRPr="00C24EA2" w14:paraId="18EA2EBD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5D0C7E38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GE1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531A83" w14:textId="77777777" w:rsidR="003D3783" w:rsidRPr="00691DAA" w:rsidRDefault="003D3783" w:rsidP="0036182C">
            <w:pPr>
              <w:tabs>
                <w:tab w:val="left" w:leader="dot" w:pos="5743"/>
              </w:tabs>
              <w:spacing w:before="240"/>
              <w:ind w:left="230" w:right="-20"/>
              <w:rPr>
                <w:sz w:val="24"/>
                <w:szCs w:val="24"/>
              </w:rPr>
            </w:pPr>
            <w:r w:rsidRPr="00691DAA">
              <w:rPr>
                <w:sz w:val="24"/>
                <w:szCs w:val="24"/>
              </w:rPr>
              <w:t>I feel sad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2CEA34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21CC31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A364F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64560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453AB6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35D9D417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6B0FBB3C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GE2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8EDDF0" w14:textId="77777777" w:rsidR="003D3783" w:rsidRPr="00691DAA" w:rsidRDefault="003D3783" w:rsidP="0036182C">
            <w:pPr>
              <w:tabs>
                <w:tab w:val="left" w:leader="dot" w:pos="5743"/>
              </w:tabs>
              <w:spacing w:before="240"/>
              <w:ind w:left="230" w:right="-20"/>
              <w:rPr>
                <w:sz w:val="24"/>
                <w:szCs w:val="24"/>
              </w:rPr>
            </w:pPr>
            <w:r w:rsidRPr="00691DAA">
              <w:rPr>
                <w:sz w:val="24"/>
                <w:szCs w:val="24"/>
              </w:rPr>
              <w:t>I am satisfied with how I am coping with my illness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E524D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C23D9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C1B7A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AE52EF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B0848C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32D3D897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00AA390C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GE3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5B27CD" w14:textId="77777777" w:rsidR="003D3783" w:rsidRPr="00691DAA" w:rsidRDefault="003D3783" w:rsidP="0036182C">
            <w:pPr>
              <w:tabs>
                <w:tab w:val="left" w:leader="dot" w:pos="5743"/>
              </w:tabs>
              <w:spacing w:before="240"/>
              <w:ind w:left="230" w:right="-20"/>
              <w:rPr>
                <w:sz w:val="24"/>
                <w:szCs w:val="24"/>
              </w:rPr>
            </w:pPr>
            <w:r w:rsidRPr="00691DAA">
              <w:rPr>
                <w:sz w:val="24"/>
                <w:szCs w:val="24"/>
              </w:rPr>
              <w:t>I am losing hope in the fight against my illness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129DEB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41196C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792CB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B4175A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F0D97A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5CADEF81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0428E656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GE4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19292D" w14:textId="77777777" w:rsidR="003D3783" w:rsidRPr="00691DAA" w:rsidRDefault="003D3783" w:rsidP="0036182C">
            <w:pPr>
              <w:tabs>
                <w:tab w:val="left" w:leader="dot" w:pos="5743"/>
              </w:tabs>
              <w:spacing w:before="240"/>
              <w:ind w:left="230" w:right="-20"/>
              <w:rPr>
                <w:sz w:val="24"/>
                <w:szCs w:val="24"/>
              </w:rPr>
            </w:pPr>
            <w:r w:rsidRPr="00691DAA">
              <w:rPr>
                <w:sz w:val="24"/>
                <w:szCs w:val="24"/>
              </w:rPr>
              <w:t>I feel nervous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4D80D2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53D5D6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3F574C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04CF4F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91D53B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2AFFD945" w14:textId="77777777" w:rsidTr="00B76A15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17CA151D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GE5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98A691" w14:textId="77777777" w:rsidR="003D3783" w:rsidRPr="00691DAA" w:rsidRDefault="003D3783" w:rsidP="0036182C">
            <w:pPr>
              <w:tabs>
                <w:tab w:val="left" w:leader="dot" w:pos="5743"/>
              </w:tabs>
              <w:spacing w:before="240"/>
              <w:ind w:left="230" w:right="-20"/>
              <w:rPr>
                <w:sz w:val="24"/>
                <w:szCs w:val="24"/>
              </w:rPr>
            </w:pPr>
            <w:r w:rsidRPr="00691DAA">
              <w:rPr>
                <w:sz w:val="24"/>
                <w:szCs w:val="24"/>
              </w:rPr>
              <w:t>I worry about dying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3AE8E3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0508A2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29033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6D74E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29A73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408EBF6B" w14:textId="77777777" w:rsidTr="00B76A15">
        <w:trPr>
          <w:cantSplit/>
          <w:trHeight w:hRule="exact" w:val="540"/>
        </w:trPr>
        <w:tc>
          <w:tcPr>
            <w:tcW w:w="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14:paraId="343EF738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GE6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9F004C" w14:textId="77777777" w:rsidR="003D3783" w:rsidRPr="00691DAA" w:rsidRDefault="003D3783" w:rsidP="0036182C">
            <w:pPr>
              <w:tabs>
                <w:tab w:val="left" w:leader="dot" w:pos="5743"/>
              </w:tabs>
              <w:spacing w:before="240"/>
              <w:ind w:left="230" w:right="-20"/>
              <w:rPr>
                <w:sz w:val="24"/>
                <w:szCs w:val="24"/>
              </w:rPr>
            </w:pPr>
            <w:r w:rsidRPr="00691DAA">
              <w:rPr>
                <w:sz w:val="24"/>
                <w:szCs w:val="24"/>
              </w:rPr>
              <w:t>I worry that my condition will get worse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DB6575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D03177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674A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B5FD03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B84DD5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5E241C" w:rsidRPr="00C24EA2" w14:paraId="489EDAB9" w14:textId="77777777" w:rsidTr="005E241C">
        <w:trPr>
          <w:cantSplit/>
          <w:trHeight w:val="288"/>
        </w:trPr>
        <w:tc>
          <w:tcPr>
            <w:tcW w:w="1044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AE6F056" w14:textId="77777777" w:rsidR="005E241C" w:rsidRPr="00107675" w:rsidRDefault="005E241C" w:rsidP="0036182C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3D3783" w:rsidRPr="00C24EA2" w14:paraId="6E45EC7D" w14:textId="77777777" w:rsidTr="005E241C">
        <w:trPr>
          <w:cantSplit/>
          <w:trHeight w:val="567"/>
        </w:trPr>
        <w:tc>
          <w:tcPr>
            <w:tcW w:w="450" w:type="dxa"/>
            <w:tcBorders>
              <w:top w:val="nil"/>
              <w:left w:val="nil"/>
              <w:right w:val="nil"/>
            </w:tcBorders>
          </w:tcPr>
          <w:p w14:paraId="50739852" w14:textId="77777777" w:rsidR="003D3783" w:rsidRPr="00C24EA2" w:rsidRDefault="003D3783" w:rsidP="0036182C"/>
        </w:tc>
        <w:tc>
          <w:tcPr>
            <w:tcW w:w="59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DA75D59" w14:textId="77777777" w:rsidR="003D3783" w:rsidRPr="00964B63" w:rsidRDefault="003D3783" w:rsidP="0036182C">
            <w:pPr>
              <w:ind w:left="234"/>
              <w:rPr>
                <w:b/>
                <w:bCs/>
                <w:sz w:val="28"/>
                <w:szCs w:val="28"/>
                <w:u w:val="single"/>
              </w:rPr>
            </w:pPr>
            <w:r w:rsidRPr="00691DAA">
              <w:rPr>
                <w:b/>
                <w:bCs/>
                <w:sz w:val="28"/>
                <w:szCs w:val="28"/>
                <w:u w:val="single"/>
              </w:rPr>
              <w:t>FUNCTIONAL WELL-BEING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18B51E30" w14:textId="77777777" w:rsidR="003D3783" w:rsidRPr="00964B63" w:rsidRDefault="003D3783" w:rsidP="005E241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Not at all</w:t>
            </w:r>
          </w:p>
        </w:tc>
        <w:tc>
          <w:tcPr>
            <w:tcW w:w="81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7753DED7" w14:textId="77777777" w:rsidR="003D3783" w:rsidRPr="00964B63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A little bit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F2DA784" w14:textId="0FE4A7B6" w:rsidR="003D3783" w:rsidRPr="008E6C8E" w:rsidRDefault="003D3783" w:rsidP="008E6C8E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Somewhat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4580581B" w14:textId="77777777" w:rsidR="003D3783" w:rsidRPr="00964B63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Quite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107675">
              <w:rPr>
                <w:b/>
                <w:bCs/>
                <w:sz w:val="22"/>
                <w:szCs w:val="22"/>
              </w:rPr>
              <w:t>a bit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7C0E60A" w14:textId="77777777" w:rsidR="003D3783" w:rsidRPr="00964B63" w:rsidRDefault="003D3783" w:rsidP="0036182C">
            <w:pPr>
              <w:jc w:val="center"/>
              <w:rPr>
                <w:b/>
                <w:bCs/>
                <w:sz w:val="22"/>
                <w:szCs w:val="22"/>
              </w:rPr>
            </w:pPr>
            <w:r w:rsidRPr="00107675">
              <w:rPr>
                <w:b/>
                <w:bCs/>
                <w:sz w:val="22"/>
                <w:szCs w:val="22"/>
              </w:rPr>
              <w:t>Very much</w:t>
            </w:r>
          </w:p>
        </w:tc>
      </w:tr>
      <w:tr w:rsidR="003D3783" w:rsidRPr="00C24EA2" w14:paraId="30580E3A" w14:textId="77777777" w:rsidTr="0036182C">
        <w:trPr>
          <w:cantSplit/>
          <w:trHeight w:val="80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0B8E75F8" w14:textId="77777777" w:rsidR="003D3783" w:rsidRPr="00964B63" w:rsidRDefault="003D3783" w:rsidP="0036182C">
            <w:pPr>
              <w:rPr>
                <w:sz w:val="12"/>
                <w:szCs w:val="12"/>
              </w:rPr>
            </w:pPr>
          </w:p>
        </w:tc>
        <w:tc>
          <w:tcPr>
            <w:tcW w:w="59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35056A0" w14:textId="77777777" w:rsidR="003D3783" w:rsidRPr="00C24EA2" w:rsidRDefault="003D3783" w:rsidP="0036182C">
            <w:pPr>
              <w:ind w:left="234"/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C18266B" w14:textId="77777777" w:rsidR="003D3783" w:rsidRPr="00C24EA2" w:rsidRDefault="003D3783" w:rsidP="0036182C">
            <w:pPr>
              <w:ind w:left="234"/>
            </w:pPr>
          </w:p>
        </w:tc>
        <w:tc>
          <w:tcPr>
            <w:tcW w:w="8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586BF18" w14:textId="77777777" w:rsidR="003D3783" w:rsidRPr="00C24EA2" w:rsidRDefault="003D3783" w:rsidP="0036182C"/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5DEF08" w14:textId="77777777" w:rsidR="003D3783" w:rsidRPr="00C24EA2" w:rsidRDefault="003D3783" w:rsidP="0036182C"/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7A7F4BA" w14:textId="77777777" w:rsidR="003D3783" w:rsidRPr="00C24EA2" w:rsidRDefault="003D3783" w:rsidP="0036182C"/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1644FD8" w14:textId="77777777" w:rsidR="003D3783" w:rsidRPr="00C24EA2" w:rsidRDefault="003D3783" w:rsidP="0036182C"/>
        </w:tc>
      </w:tr>
      <w:tr w:rsidR="003D3783" w:rsidRPr="00C24EA2" w14:paraId="078163D3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3D268B2E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GF1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B641D3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I am able to work (include work at home)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07F487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3C8D5A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0772E9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D03DD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E16235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42E455F5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09DF3D98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GF2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4A9C93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My work (include work at home) is fulfilling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65A19F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F63205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E9BAD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B0A4F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B564AE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580A7696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4CC27451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GF3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F518DF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I am able to enjoy life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C80DDD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C88B83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9CEB3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F899E3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346B7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29306420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24743C99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GF4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4586D6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I have accepted my illness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527DA1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AA8B0B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A4DAB9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67A7BF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9B4199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49BFED74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407DD56C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GF5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717A1C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I am sleeping well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6650E6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3A6166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B7315E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ED962D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A72192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60916C38" w14:textId="77777777" w:rsidTr="0036182C">
        <w:trPr>
          <w:cantSplit/>
        </w:trPr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63054817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GF6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AB8919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I am enjoying the things I usually do for fun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B76FC1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4719A1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AEF926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99017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DA2A31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  <w:tr w:rsidR="003D3783" w:rsidRPr="00C24EA2" w14:paraId="072E00A9" w14:textId="77777777" w:rsidTr="0036182C">
        <w:trPr>
          <w:cantSplit/>
          <w:trHeight w:hRule="exact" w:val="558"/>
        </w:trPr>
        <w:tc>
          <w:tcPr>
            <w:tcW w:w="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14:paraId="45F1990E" w14:textId="77777777" w:rsidR="003D3783" w:rsidRPr="00691DAA" w:rsidRDefault="003D3783" w:rsidP="0036182C">
            <w:pPr>
              <w:spacing w:before="300"/>
              <w:jc w:val="center"/>
              <w:rPr>
                <w:sz w:val="12"/>
                <w:szCs w:val="12"/>
              </w:rPr>
            </w:pPr>
            <w:r w:rsidRPr="00691DAA">
              <w:rPr>
                <w:sz w:val="12"/>
                <w:szCs w:val="12"/>
              </w:rPr>
              <w:t>GF7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97976" w14:textId="77777777" w:rsidR="003D3783" w:rsidRPr="003C7E8E" w:rsidRDefault="003D3783" w:rsidP="0036182C">
            <w:pPr>
              <w:tabs>
                <w:tab w:val="left" w:leader="dot" w:pos="5723"/>
              </w:tabs>
              <w:spacing w:before="240"/>
              <w:ind w:left="230" w:right="-110"/>
              <w:rPr>
                <w:sz w:val="24"/>
                <w:szCs w:val="24"/>
              </w:rPr>
            </w:pPr>
            <w:r w:rsidRPr="003C7E8E">
              <w:rPr>
                <w:sz w:val="24"/>
                <w:szCs w:val="24"/>
              </w:rPr>
              <w:t>I am content with the quality of my life right now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0599BB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E76A10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DC941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2A43F8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7E6679" w14:textId="77777777" w:rsidR="003D3783" w:rsidRPr="00C24EA2" w:rsidRDefault="003D3783" w:rsidP="0036182C">
            <w:pPr>
              <w:spacing w:before="240"/>
              <w:jc w:val="center"/>
              <w:rPr>
                <w:sz w:val="24"/>
                <w:szCs w:val="24"/>
              </w:rPr>
            </w:pPr>
            <w:r w:rsidRPr="00C24EA2">
              <w:rPr>
                <w:sz w:val="24"/>
                <w:szCs w:val="24"/>
              </w:rPr>
              <w:t>4</w:t>
            </w:r>
          </w:p>
        </w:tc>
      </w:tr>
    </w:tbl>
    <w:p w14:paraId="0ADBF890" w14:textId="77777777" w:rsidR="003D3783" w:rsidRPr="00C24EA2" w:rsidRDefault="003D3783" w:rsidP="003D3783"/>
    <w:p w14:paraId="474D6184" w14:textId="657F2E27" w:rsidR="007137BA" w:rsidRPr="00B36CBE" w:rsidRDefault="003D3783" w:rsidP="003E6DAC">
      <w:pPr>
        <w:rPr>
          <w:sz w:val="24"/>
          <w:szCs w:val="24"/>
        </w:rPr>
      </w:pPr>
      <w:r>
        <w:br w:type="page"/>
      </w:r>
    </w:p>
    <w:p w14:paraId="7EA2CF21" w14:textId="77777777" w:rsidR="007137BA" w:rsidRPr="003E6DAC" w:rsidRDefault="007B7C08" w:rsidP="003E6DAC">
      <w:pPr>
        <w:rPr>
          <w:b/>
          <w:bCs/>
          <w:sz w:val="26"/>
          <w:szCs w:val="26"/>
        </w:rPr>
      </w:pPr>
      <w:r w:rsidRPr="00B63ED6">
        <w:rPr>
          <w:b/>
          <w:bCs/>
          <w:sz w:val="26"/>
          <w:szCs w:val="26"/>
        </w:rPr>
        <w:t xml:space="preserve">Please circle or mark one number per line to indicate your response as it applies to the </w:t>
      </w:r>
      <w:r w:rsidRPr="00B63ED6">
        <w:rPr>
          <w:b/>
          <w:bCs/>
          <w:sz w:val="26"/>
          <w:szCs w:val="26"/>
          <w:u w:val="single"/>
        </w:rPr>
        <w:t>past 7 days</w:t>
      </w:r>
      <w:r w:rsidRPr="00B63ED6">
        <w:rPr>
          <w:b/>
          <w:bCs/>
          <w:sz w:val="26"/>
          <w:szCs w:val="26"/>
        </w:rPr>
        <w:t>.</w:t>
      </w:r>
    </w:p>
    <w:p w14:paraId="46F11E72" w14:textId="77777777" w:rsidR="007137BA" w:rsidRPr="003D3783" w:rsidRDefault="007137BA" w:rsidP="003E6DAC">
      <w:pPr>
        <w:rPr>
          <w:sz w:val="24"/>
          <w:szCs w:val="24"/>
        </w:rPr>
      </w:pPr>
    </w:p>
    <w:tbl>
      <w:tblPr>
        <w:tblW w:w="104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471"/>
        <w:gridCol w:w="5896"/>
        <w:gridCol w:w="739"/>
        <w:gridCol w:w="815"/>
        <w:gridCol w:w="1176"/>
        <w:gridCol w:w="628"/>
        <w:gridCol w:w="723"/>
      </w:tblGrid>
      <w:tr w:rsidR="00F4574C" w:rsidRPr="003E6DAC" w14:paraId="10790817" w14:textId="77777777" w:rsidTr="008E6C8E">
        <w:trPr>
          <w:cantSplit/>
          <w:trHeight w:val="615"/>
        </w:trPr>
        <w:tc>
          <w:tcPr>
            <w:tcW w:w="471" w:type="dxa"/>
            <w:tcBorders>
              <w:top w:val="nil"/>
              <w:left w:val="nil"/>
              <w:right w:val="nil"/>
            </w:tcBorders>
          </w:tcPr>
          <w:p w14:paraId="01709310" w14:textId="77777777" w:rsidR="003E6DAC" w:rsidRPr="003E6DAC" w:rsidRDefault="003E6DAC" w:rsidP="003E6DAC"/>
        </w:tc>
        <w:tc>
          <w:tcPr>
            <w:tcW w:w="589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6C67533" w14:textId="77777777" w:rsidR="003E6DAC" w:rsidRPr="003E6DAC" w:rsidRDefault="003E6DAC" w:rsidP="003E6DAC">
            <w:pPr>
              <w:ind w:left="234"/>
              <w:rPr>
                <w:b/>
                <w:bCs/>
                <w:sz w:val="28"/>
                <w:szCs w:val="28"/>
                <w:u w:val="single"/>
              </w:rPr>
            </w:pPr>
            <w:r w:rsidRPr="003E6DAC">
              <w:rPr>
                <w:b/>
                <w:bCs/>
                <w:sz w:val="28"/>
                <w:szCs w:val="28"/>
                <w:u w:val="single"/>
              </w:rPr>
              <w:t>ADDITIONAL CONCERNS</w:t>
            </w:r>
          </w:p>
          <w:p w14:paraId="168AFBB3" w14:textId="77777777" w:rsidR="003E6DAC" w:rsidRPr="003E6DAC" w:rsidRDefault="003E6DAC" w:rsidP="003E6DAC">
            <w:pPr>
              <w:ind w:left="234"/>
            </w:pPr>
          </w:p>
        </w:tc>
        <w:tc>
          <w:tcPr>
            <w:tcW w:w="739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CE6BC9E" w14:textId="77777777" w:rsidR="003E6DAC" w:rsidRPr="003E6DAC" w:rsidRDefault="003E6DAC" w:rsidP="005E241C">
            <w:pPr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Not at all</w:t>
            </w:r>
          </w:p>
        </w:tc>
        <w:tc>
          <w:tcPr>
            <w:tcW w:w="815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6ADEFB3F" w14:textId="77777777" w:rsidR="003E6DAC" w:rsidRPr="003E6DAC" w:rsidRDefault="003E6DAC" w:rsidP="0034394D">
            <w:pPr>
              <w:ind w:left="-118"/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A little bit</w:t>
            </w:r>
          </w:p>
        </w:tc>
        <w:tc>
          <w:tcPr>
            <w:tcW w:w="1176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075997DA" w14:textId="0EBE1CB9" w:rsidR="003E6DAC" w:rsidRPr="003E6DAC" w:rsidRDefault="003E6DAC" w:rsidP="0034394D">
            <w:pPr>
              <w:ind w:left="-118"/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Somewhat</w:t>
            </w:r>
          </w:p>
        </w:tc>
        <w:tc>
          <w:tcPr>
            <w:tcW w:w="628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484E99D4" w14:textId="24B589EC" w:rsidR="003E6DAC" w:rsidRPr="003E6DAC" w:rsidRDefault="003E6DAC" w:rsidP="008E6C8E">
            <w:pPr>
              <w:ind w:left="-118"/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Quite</w:t>
            </w:r>
            <w:r w:rsidR="003D3783">
              <w:rPr>
                <w:b/>
                <w:bCs/>
                <w:sz w:val="22"/>
                <w:szCs w:val="22"/>
              </w:rPr>
              <w:t xml:space="preserve"> </w:t>
            </w:r>
            <w:r w:rsidRPr="003E6DAC">
              <w:rPr>
                <w:b/>
                <w:bCs/>
                <w:sz w:val="22"/>
                <w:szCs w:val="22"/>
              </w:rPr>
              <w:t>a bit</w:t>
            </w:r>
          </w:p>
        </w:tc>
        <w:tc>
          <w:tcPr>
            <w:tcW w:w="723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left w:w="29" w:type="dxa"/>
              <w:right w:w="29" w:type="dxa"/>
            </w:tcMar>
          </w:tcPr>
          <w:p w14:paraId="0A7047A4" w14:textId="77777777" w:rsidR="003E6DAC" w:rsidRPr="003E6DAC" w:rsidRDefault="003E6DAC" w:rsidP="0034394D">
            <w:pPr>
              <w:ind w:left="-118"/>
              <w:jc w:val="center"/>
              <w:rPr>
                <w:b/>
                <w:bCs/>
                <w:sz w:val="22"/>
                <w:szCs w:val="22"/>
              </w:rPr>
            </w:pPr>
            <w:r w:rsidRPr="003E6DAC">
              <w:rPr>
                <w:b/>
                <w:bCs/>
                <w:sz w:val="22"/>
                <w:szCs w:val="22"/>
              </w:rPr>
              <w:t>Very much</w:t>
            </w:r>
          </w:p>
        </w:tc>
      </w:tr>
      <w:tr w:rsidR="00F4574C" w:rsidRPr="003E6DAC" w14:paraId="304BF602" w14:textId="77777777" w:rsidTr="008E6C8E">
        <w:trPr>
          <w:cantSplit/>
          <w:trHeight w:hRule="exact" w:val="200"/>
        </w:trPr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</w:tcPr>
          <w:p w14:paraId="0E3825F6" w14:textId="77777777" w:rsidR="007137BA" w:rsidRPr="003E6DAC" w:rsidRDefault="007137BA" w:rsidP="003E6DAC"/>
        </w:tc>
        <w:tc>
          <w:tcPr>
            <w:tcW w:w="589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B150C69" w14:textId="77777777" w:rsidR="007137BA" w:rsidRPr="003E6DAC" w:rsidRDefault="007137BA" w:rsidP="003E6DAC">
            <w:pPr>
              <w:ind w:left="234"/>
            </w:pPr>
          </w:p>
        </w:tc>
        <w:tc>
          <w:tcPr>
            <w:tcW w:w="739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189DAE9" w14:textId="77777777" w:rsidR="007137BA" w:rsidRPr="003E6DAC" w:rsidRDefault="007137BA" w:rsidP="0034394D">
            <w:pPr>
              <w:ind w:left="-477" w:firstLine="168"/>
            </w:pPr>
          </w:p>
        </w:tc>
        <w:tc>
          <w:tcPr>
            <w:tcW w:w="81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9FCA0C" w14:textId="77777777" w:rsidR="007137BA" w:rsidRPr="003E6DAC" w:rsidRDefault="007137BA" w:rsidP="003E6DAC"/>
        </w:tc>
        <w:tc>
          <w:tcPr>
            <w:tcW w:w="117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173169" w14:textId="77777777" w:rsidR="007137BA" w:rsidRPr="003E6DAC" w:rsidRDefault="007137BA" w:rsidP="003E6DAC"/>
        </w:tc>
        <w:tc>
          <w:tcPr>
            <w:tcW w:w="62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CF5725" w14:textId="77777777" w:rsidR="007137BA" w:rsidRPr="003E6DAC" w:rsidRDefault="007137BA" w:rsidP="003E6DAC"/>
        </w:tc>
        <w:tc>
          <w:tcPr>
            <w:tcW w:w="72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64F03A7" w14:textId="77777777" w:rsidR="007137BA" w:rsidRPr="003E6DAC" w:rsidRDefault="007137BA" w:rsidP="003E6DAC"/>
        </w:tc>
      </w:tr>
      <w:tr w:rsidR="00F4574C" w:rsidRPr="003E6DAC" w14:paraId="0A30FD99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D298A7C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HI7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B29621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feel fatigued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365D28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A0BA65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1BA010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D86AE5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8987F0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557BDF40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147D905B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HI12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17A842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feel weak all over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9EC478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E3F6EC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84B8F1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B7BD08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DBC0AF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3F4B6927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0C3086C0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An1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AE27D3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feel listless (“washed out”)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3AACB6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007A89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69D15B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917463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2ADC20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54B367C5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4B0DD97B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An2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5D1521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feel tired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007DD6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E8557B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24283F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28ED8C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2E0CF1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72170140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01A0D1E7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An3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13C86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 xml:space="preserve">I have trouble </w:t>
            </w:r>
            <w:r w:rsidRPr="00A4653A">
              <w:rPr>
                <w:sz w:val="24"/>
                <w:szCs w:val="24"/>
                <w:u w:val="single"/>
              </w:rPr>
              <w:t>starting</w:t>
            </w:r>
            <w:r w:rsidRPr="003E6DAC">
              <w:rPr>
                <w:sz w:val="24"/>
                <w:szCs w:val="24"/>
              </w:rPr>
              <w:t xml:space="preserve"> things because I am tired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9B9D98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F9CF68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96C2B0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B7C828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8687DE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71AF64AA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7797D787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An4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3449CF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 xml:space="preserve">I have trouble </w:t>
            </w:r>
            <w:r w:rsidRPr="00A4653A">
              <w:rPr>
                <w:sz w:val="24"/>
                <w:szCs w:val="24"/>
                <w:u w:val="single"/>
              </w:rPr>
              <w:t>finishing</w:t>
            </w:r>
            <w:r w:rsidRPr="003E6DAC">
              <w:rPr>
                <w:sz w:val="24"/>
                <w:szCs w:val="24"/>
              </w:rPr>
              <w:t xml:space="preserve"> things because I am tired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00561A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F3FD5C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4B8B11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22BA15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49863A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67BA10F3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70B5C8DD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An5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E7B0E9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have energy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7AA067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686D60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38F389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E3ABAD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3E150B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5D45ADDE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8291ED4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An7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90A215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am able to do my usual activities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A6A4CC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0CDD2E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8E1AF5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ACFC66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5BB543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634C96E6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552C1861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An8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B02F50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need to sleep during the day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13BD05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47420E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BDF9BD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229BA8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BA4742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7BC2283D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0C45F35D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An12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95E949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am too tired to eat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237FB1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E691F9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7AF438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F7DE70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1D3D37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600BCB44" w14:textId="77777777" w:rsidTr="008E6C8E">
        <w:trPr>
          <w:cantSplit/>
          <w:trHeight w:val="240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28EB461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An14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AACFC6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need help doing my usual activities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F18CF0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B89AE4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1B1683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3B78D4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9743AA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5E4A3A27" w14:textId="77777777" w:rsidTr="008E6C8E">
        <w:trPr>
          <w:cantSplit/>
          <w:trHeight w:val="675"/>
        </w:trPr>
        <w:tc>
          <w:tcPr>
            <w:tcW w:w="4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3F81C8DE" w14:textId="77777777" w:rsidR="00F4574C" w:rsidRPr="003E6DAC" w:rsidRDefault="00F4574C" w:rsidP="00F4574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An15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03CC54" w14:textId="77777777" w:rsidR="00F4574C" w:rsidRPr="003E6DAC" w:rsidRDefault="00F4574C" w:rsidP="00F4574C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am frustrated by being too tired to do the things I want to d</w:t>
            </w:r>
            <w:r>
              <w:rPr>
                <w:sz w:val="24"/>
                <w:szCs w:val="24"/>
              </w:rPr>
              <w:t>o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C2B0FF" w14:textId="54B61295" w:rsidR="00F4574C" w:rsidRPr="003E6DAC" w:rsidRDefault="00F4574C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0CF17D" w14:textId="0F944C5A" w:rsidR="00F4574C" w:rsidRPr="003E6DAC" w:rsidRDefault="00F4574C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9933DB" w14:textId="40D855F4" w:rsidR="00F4574C" w:rsidRPr="003E6DAC" w:rsidRDefault="00F4574C" w:rsidP="00F4574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6744AE" w14:textId="5AAD1EE9" w:rsidR="00F4574C" w:rsidRPr="003E6DAC" w:rsidRDefault="00F4574C" w:rsidP="00F4574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C2A53E" w14:textId="76C95B86" w:rsidR="00F4574C" w:rsidRPr="003E6DAC" w:rsidRDefault="00F4574C" w:rsidP="00F4574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  <w:tr w:rsidR="00F4574C" w:rsidRPr="003E6DAC" w14:paraId="3D49C47E" w14:textId="77777777" w:rsidTr="008E6C8E">
        <w:trPr>
          <w:cantSplit/>
          <w:trHeight w:hRule="exact" w:val="513"/>
        </w:trPr>
        <w:tc>
          <w:tcPr>
            <w:tcW w:w="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  <w:tcMar>
              <w:left w:w="29" w:type="dxa"/>
              <w:right w:w="29" w:type="dxa"/>
            </w:tcMar>
          </w:tcPr>
          <w:p w14:paraId="60A5C31B" w14:textId="77777777" w:rsidR="007137BA" w:rsidRPr="003E6DAC" w:rsidRDefault="007137BA" w:rsidP="003E6DAC">
            <w:pPr>
              <w:spacing w:before="300"/>
              <w:jc w:val="center"/>
              <w:rPr>
                <w:sz w:val="12"/>
                <w:szCs w:val="12"/>
              </w:rPr>
            </w:pPr>
            <w:r w:rsidRPr="003E6DAC">
              <w:rPr>
                <w:sz w:val="12"/>
                <w:szCs w:val="12"/>
              </w:rPr>
              <w:t>An16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3AD3F3" w14:textId="77777777" w:rsidR="007137BA" w:rsidRPr="003E6DAC" w:rsidRDefault="007137BA" w:rsidP="003D3783">
            <w:pPr>
              <w:tabs>
                <w:tab w:val="left" w:leader="dot" w:pos="5701"/>
              </w:tabs>
              <w:spacing w:before="240"/>
              <w:ind w:left="234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I have to limit my social activity because I am tired</w:t>
            </w:r>
            <w:r w:rsidR="003E6DAC">
              <w:rPr>
                <w:sz w:val="24"/>
                <w:szCs w:val="24"/>
              </w:rPr>
              <w:tab/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E1F5C2" w14:textId="77777777" w:rsidR="007137BA" w:rsidRPr="003E6DAC" w:rsidRDefault="007137BA" w:rsidP="005E241C">
            <w:pPr>
              <w:spacing w:before="240"/>
              <w:ind w:firstLine="29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9DDD35" w14:textId="77777777" w:rsidR="007137BA" w:rsidRPr="003E6DAC" w:rsidRDefault="007137BA" w:rsidP="005E241C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1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3C09E8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54BFFA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3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55CA96" w14:textId="77777777" w:rsidR="007137BA" w:rsidRPr="003E6DAC" w:rsidRDefault="007137BA" w:rsidP="003D3783">
            <w:pPr>
              <w:spacing w:before="240"/>
              <w:jc w:val="center"/>
              <w:rPr>
                <w:sz w:val="24"/>
                <w:szCs w:val="24"/>
              </w:rPr>
            </w:pPr>
            <w:r w:rsidRPr="003E6DAC">
              <w:rPr>
                <w:sz w:val="24"/>
                <w:szCs w:val="24"/>
              </w:rPr>
              <w:t>4</w:t>
            </w:r>
          </w:p>
        </w:tc>
      </w:tr>
    </w:tbl>
    <w:p w14:paraId="5203F41B" w14:textId="77777777" w:rsidR="007137BA" w:rsidRPr="003E6DAC" w:rsidRDefault="007137BA" w:rsidP="003E6DAC"/>
    <w:p w14:paraId="7CB8A3F2" w14:textId="77777777" w:rsidR="007137BA" w:rsidRPr="003E6DAC" w:rsidRDefault="007137BA" w:rsidP="003E6DAC"/>
    <w:sectPr w:rsidR="007137BA" w:rsidRPr="003E6DAC">
      <w:headerReference w:type="default" r:id="rId7"/>
      <w:footerReference w:type="default" r:id="rId8"/>
      <w:pgSz w:w="12240" w:h="15840"/>
      <w:pgMar w:top="720" w:right="547" w:bottom="720" w:left="1152" w:header="720" w:footer="2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1A70A" w14:textId="77777777" w:rsidR="00B02F0E" w:rsidRDefault="00B02F0E">
      <w:r>
        <w:separator/>
      </w:r>
    </w:p>
  </w:endnote>
  <w:endnote w:type="continuationSeparator" w:id="0">
    <w:p w14:paraId="69673903" w14:textId="77777777" w:rsidR="00B02F0E" w:rsidRDefault="00B02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47D74" w14:textId="4822DB56" w:rsidR="007137BA" w:rsidRDefault="007137BA" w:rsidP="00DF7FD0">
    <w:pPr>
      <w:pStyle w:val="Footer"/>
      <w:tabs>
        <w:tab w:val="clear" w:pos="4320"/>
        <w:tab w:val="clear" w:pos="8640"/>
        <w:tab w:val="center" w:pos="5040"/>
        <w:tab w:val="right" w:pos="10512"/>
      </w:tabs>
      <w:ind w:right="-162"/>
      <w:rPr>
        <w:rStyle w:val="PageNumber"/>
        <w:sz w:val="12"/>
      </w:rPr>
    </w:pPr>
    <w:r>
      <w:rPr>
        <w:sz w:val="12"/>
      </w:rPr>
      <w:t>English</w:t>
    </w:r>
    <w:r w:rsidR="003E6DAC">
      <w:rPr>
        <w:sz w:val="12"/>
      </w:rPr>
      <w:t xml:space="preserve"> (Universal)</w:t>
    </w:r>
    <w:r>
      <w:rPr>
        <w:sz w:val="12"/>
      </w:rPr>
      <w:tab/>
    </w:r>
    <w:r>
      <w:rPr>
        <w:sz w:val="12"/>
      </w:rPr>
      <w:tab/>
    </w:r>
  </w:p>
  <w:p w14:paraId="589D9984" w14:textId="4A8750E3" w:rsidR="007137BA" w:rsidRDefault="007137BA">
    <w:pPr>
      <w:pStyle w:val="Footer"/>
      <w:tabs>
        <w:tab w:val="clear" w:pos="4320"/>
        <w:tab w:val="clear" w:pos="8640"/>
        <w:tab w:val="center" w:pos="5040"/>
        <w:tab w:val="left" w:pos="9990"/>
      </w:tabs>
      <w:ind w:right="-72"/>
      <w:rPr>
        <w:sz w:val="12"/>
      </w:rPr>
    </w:pPr>
    <w:r>
      <w:rPr>
        <w:rStyle w:val="PageNumber"/>
        <w:sz w:val="12"/>
      </w:rPr>
      <w:t>Copyright 1987, 1997</w:t>
    </w:r>
    <w:r w:rsidR="003D3783">
      <w:rPr>
        <w:rStyle w:val="PageNumber"/>
        <w:sz w:val="12"/>
      </w:rPr>
      <w:t xml:space="preserve"> by David Cella, Ph</w:t>
    </w:r>
    <w:r w:rsidR="000C2F05">
      <w:rPr>
        <w:rStyle w:val="PageNumber"/>
        <w:sz w:val="12"/>
      </w:rPr>
      <w:t>.</w:t>
    </w:r>
    <w:r w:rsidR="003D3783">
      <w:rPr>
        <w:rStyle w:val="PageNumber"/>
        <w:sz w:val="12"/>
      </w:rPr>
      <w:t>D.</w:t>
    </w:r>
    <w:r>
      <w:rPr>
        <w:rStyle w:val="PageNumber"/>
        <w:sz w:val="12"/>
      </w:rPr>
      <w:tab/>
    </w:r>
    <w:r>
      <w:rPr>
        <w:rStyle w:val="PageNumber"/>
        <w:sz w:val="12"/>
      </w:rPr>
      <w:tab/>
      <w:t xml:space="preserve">Page </w:t>
    </w:r>
    <w:r>
      <w:rPr>
        <w:rStyle w:val="PageNumber"/>
        <w:sz w:val="12"/>
      </w:rPr>
      <w:fldChar w:fldCharType="begin"/>
    </w:r>
    <w:r>
      <w:rPr>
        <w:rStyle w:val="PageNumber"/>
        <w:sz w:val="12"/>
      </w:rPr>
      <w:instrText xml:space="preserve"> PAGE </w:instrText>
    </w:r>
    <w:r>
      <w:rPr>
        <w:rStyle w:val="PageNumber"/>
        <w:sz w:val="12"/>
      </w:rPr>
      <w:fldChar w:fldCharType="separate"/>
    </w:r>
    <w:r w:rsidR="00916C6F">
      <w:rPr>
        <w:rStyle w:val="PageNumber"/>
        <w:noProof/>
        <w:sz w:val="12"/>
      </w:rPr>
      <w:t>3</w:t>
    </w:r>
    <w:r>
      <w:rPr>
        <w:rStyle w:val="PageNumber"/>
        <w:sz w:val="12"/>
      </w:rPr>
      <w:fldChar w:fldCharType="end"/>
    </w:r>
    <w:r>
      <w:rPr>
        <w:rStyle w:val="PageNumber"/>
        <w:sz w:val="12"/>
      </w:rPr>
      <w:t xml:space="preserve"> of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D5DE9" w14:textId="77777777" w:rsidR="00B02F0E" w:rsidRDefault="00B02F0E">
      <w:r>
        <w:separator/>
      </w:r>
    </w:p>
  </w:footnote>
  <w:footnote w:type="continuationSeparator" w:id="0">
    <w:p w14:paraId="4EEC2DA1" w14:textId="77777777" w:rsidR="00B02F0E" w:rsidRDefault="00B02F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040E0" w14:textId="77777777" w:rsidR="007137BA" w:rsidRPr="001C0DF9" w:rsidRDefault="007137BA" w:rsidP="001C0DF9">
    <w:pPr>
      <w:jc w:val="center"/>
      <w:rPr>
        <w:b/>
        <w:bCs/>
        <w:sz w:val="28"/>
        <w:szCs w:val="28"/>
      </w:rPr>
    </w:pPr>
    <w:r w:rsidRPr="001C0DF9">
      <w:rPr>
        <w:b/>
        <w:bCs/>
        <w:sz w:val="28"/>
        <w:szCs w:val="28"/>
      </w:rPr>
      <w:t>FACIT-F (Version 4)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E1D14"/>
    <w:multiLevelType w:val="singleLevel"/>
    <w:tmpl w:val="83BC665C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" w15:restartNumberingAfterBreak="0">
    <w:nsid w:val="103A2DE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3A1440F"/>
    <w:multiLevelType w:val="singleLevel"/>
    <w:tmpl w:val="8E1095EA"/>
    <w:lvl w:ilvl="0">
      <w:start w:val="10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default"/>
      </w:rPr>
    </w:lvl>
  </w:abstractNum>
  <w:abstractNum w:abstractNumId="3" w15:restartNumberingAfterBreak="0">
    <w:nsid w:val="1A171455"/>
    <w:multiLevelType w:val="singleLevel"/>
    <w:tmpl w:val="7AA6D7E6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4" w15:restartNumberingAfterBreak="0">
    <w:nsid w:val="23EE2251"/>
    <w:multiLevelType w:val="singleLevel"/>
    <w:tmpl w:val="8AB8273A"/>
    <w:lvl w:ilvl="0">
      <w:start w:val="4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5" w15:restartNumberingAfterBreak="0">
    <w:nsid w:val="24E76DBF"/>
    <w:multiLevelType w:val="singleLevel"/>
    <w:tmpl w:val="2B42E3E4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6" w15:restartNumberingAfterBreak="0">
    <w:nsid w:val="255F78C9"/>
    <w:multiLevelType w:val="singleLevel"/>
    <w:tmpl w:val="2BF02430"/>
    <w:lvl w:ilvl="0">
      <w:start w:val="2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7" w15:restartNumberingAfterBreak="0">
    <w:nsid w:val="2DFB3E2C"/>
    <w:multiLevelType w:val="singleLevel"/>
    <w:tmpl w:val="9F621B44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8" w15:restartNumberingAfterBreak="0">
    <w:nsid w:val="33504EE1"/>
    <w:multiLevelType w:val="singleLevel"/>
    <w:tmpl w:val="0409000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335E5F33"/>
    <w:multiLevelType w:val="singleLevel"/>
    <w:tmpl w:val="D794FF16"/>
    <w:lvl w:ilvl="0">
      <w:start w:val="4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0" w15:restartNumberingAfterBreak="0">
    <w:nsid w:val="34B36C89"/>
    <w:multiLevelType w:val="singleLevel"/>
    <w:tmpl w:val="3B5CB124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1" w15:restartNumberingAfterBreak="0">
    <w:nsid w:val="366A34A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38A373D7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416E6CB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44DA2F03"/>
    <w:multiLevelType w:val="singleLevel"/>
    <w:tmpl w:val="8F3C914C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5" w15:restartNumberingAfterBreak="0">
    <w:nsid w:val="4B431D6F"/>
    <w:multiLevelType w:val="singleLevel"/>
    <w:tmpl w:val="D20A53B2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6" w15:restartNumberingAfterBreak="0">
    <w:nsid w:val="5795285C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A9007D2"/>
    <w:multiLevelType w:val="singleLevel"/>
    <w:tmpl w:val="04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5E21612B"/>
    <w:multiLevelType w:val="singleLevel"/>
    <w:tmpl w:val="FB5460EC"/>
    <w:lvl w:ilvl="0">
      <w:start w:val="12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default"/>
      </w:rPr>
    </w:lvl>
  </w:abstractNum>
  <w:abstractNum w:abstractNumId="19" w15:restartNumberingAfterBreak="0">
    <w:nsid w:val="60F137A5"/>
    <w:multiLevelType w:val="singleLevel"/>
    <w:tmpl w:val="FB5460EC"/>
    <w:lvl w:ilvl="0">
      <w:start w:val="21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default"/>
      </w:rPr>
    </w:lvl>
  </w:abstractNum>
  <w:abstractNum w:abstractNumId="20" w15:restartNumberingAfterBreak="0">
    <w:nsid w:val="64782AD3"/>
    <w:multiLevelType w:val="singleLevel"/>
    <w:tmpl w:val="523C5B3A"/>
    <w:lvl w:ilvl="0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21" w15:restartNumberingAfterBreak="0">
    <w:nsid w:val="648757F5"/>
    <w:multiLevelType w:val="singleLevel"/>
    <w:tmpl w:val="41967D78"/>
    <w:lvl w:ilvl="0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22" w15:restartNumberingAfterBreak="0">
    <w:nsid w:val="677138F4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7947665F"/>
    <w:multiLevelType w:val="singleLevel"/>
    <w:tmpl w:val="0EFE6C9E"/>
    <w:lvl w:ilvl="0">
      <w:start w:val="40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num w:numId="1">
    <w:abstractNumId w:val="13"/>
  </w:num>
  <w:num w:numId="2">
    <w:abstractNumId w:val="11"/>
  </w:num>
  <w:num w:numId="3">
    <w:abstractNumId w:val="12"/>
  </w:num>
  <w:num w:numId="4">
    <w:abstractNumId w:val="17"/>
  </w:num>
  <w:num w:numId="5">
    <w:abstractNumId w:val="8"/>
  </w:num>
  <w:num w:numId="6">
    <w:abstractNumId w:val="16"/>
  </w:num>
  <w:num w:numId="7">
    <w:abstractNumId w:val="1"/>
  </w:num>
  <w:num w:numId="8">
    <w:abstractNumId w:val="22"/>
  </w:num>
  <w:num w:numId="9">
    <w:abstractNumId w:val="7"/>
  </w:num>
  <w:num w:numId="10">
    <w:abstractNumId w:val="9"/>
  </w:num>
  <w:num w:numId="11">
    <w:abstractNumId w:val="14"/>
  </w:num>
  <w:num w:numId="12">
    <w:abstractNumId w:val="15"/>
  </w:num>
  <w:num w:numId="13">
    <w:abstractNumId w:val="10"/>
  </w:num>
  <w:num w:numId="14">
    <w:abstractNumId w:val="5"/>
  </w:num>
  <w:num w:numId="15">
    <w:abstractNumId w:val="2"/>
  </w:num>
  <w:num w:numId="16">
    <w:abstractNumId w:val="3"/>
  </w:num>
  <w:num w:numId="17">
    <w:abstractNumId w:val="6"/>
  </w:num>
  <w:num w:numId="18">
    <w:abstractNumId w:val="21"/>
  </w:num>
  <w:num w:numId="19">
    <w:abstractNumId w:val="20"/>
  </w:num>
  <w:num w:numId="20">
    <w:abstractNumId w:val="0"/>
  </w:num>
  <w:num w:numId="21">
    <w:abstractNumId w:val="19"/>
  </w:num>
  <w:num w:numId="22">
    <w:abstractNumId w:val="18"/>
  </w:num>
  <w:num w:numId="23">
    <w:abstractNumId w:val="23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3441F"/>
    <w:rsid w:val="000C2F05"/>
    <w:rsid w:val="001966CD"/>
    <w:rsid w:val="001C0DF9"/>
    <w:rsid w:val="0034394D"/>
    <w:rsid w:val="003D3783"/>
    <w:rsid w:val="003E23D4"/>
    <w:rsid w:val="003E6DAC"/>
    <w:rsid w:val="005E241C"/>
    <w:rsid w:val="007137BA"/>
    <w:rsid w:val="007B7C08"/>
    <w:rsid w:val="008E6C8E"/>
    <w:rsid w:val="00916C6F"/>
    <w:rsid w:val="00A4653A"/>
    <w:rsid w:val="00B02F0E"/>
    <w:rsid w:val="00B17D4C"/>
    <w:rsid w:val="00B36CBE"/>
    <w:rsid w:val="00B76A15"/>
    <w:rsid w:val="00DF7FD0"/>
    <w:rsid w:val="00E942EF"/>
    <w:rsid w:val="00F3441F"/>
    <w:rsid w:val="00F45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  <w14:docId w14:val="068D913C"/>
  <w15:chartTrackingRefBased/>
  <w15:docId w15:val="{76A01757-E1B3-4661-9304-21454D676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tabs>
        <w:tab w:val="left" w:leader="dot" w:pos="6084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leader="dot" w:pos="6084"/>
      </w:tabs>
      <w:ind w:left="324"/>
      <w:outlineLvl w:val="2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English-US\FACIT-F_u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CCA02EB7F9594B9D48DD0E7DCC7D9A" ma:contentTypeVersion="15" ma:contentTypeDescription="Create a new document." ma:contentTypeScope="" ma:versionID="738c9ba108f442e75d0067f384f897c7">
  <xsd:schema xmlns:xsd="http://www.w3.org/2001/XMLSchema" xmlns:xs="http://www.w3.org/2001/XMLSchema" xmlns:p="http://schemas.microsoft.com/office/2006/metadata/properties" xmlns:ns2="68ad0da1-55ce-43f4-8488-d129f09d87f9" xmlns:ns3="543a8f0f-3d2d-4be5-bc46-3e41ff4bf78d" targetNamespace="http://schemas.microsoft.com/office/2006/metadata/properties" ma:root="true" ma:fieldsID="95095e1ba797c5866757cc97ee7dfda5" ns2:_="" ns3:_="">
    <xsd:import namespace="68ad0da1-55ce-43f4-8488-d129f09d87f9"/>
    <xsd:import namespace="543a8f0f-3d2d-4be5-bc46-3e41ff4bf78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ad0da1-55ce-43f4-8488-d129f09d8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7085214a-f29e-4bc2-93ad-20ca2fbdedfb}" ma:internalName="TaxCatchAll" ma:showField="CatchAllData" ma:web="68ad0da1-55ce-43f4-8488-d129f09d87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3a8f0f-3d2d-4be5-bc46-3e41ff4bf7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cba0975-6a7f-4713-9e17-63c6b62e33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43a8f0f-3d2d-4be5-bc46-3e41ff4bf78d">
      <Terms xmlns="http://schemas.microsoft.com/office/infopath/2007/PartnerControls"/>
    </lcf76f155ced4ddcb4097134ff3c332f>
    <TaxCatchAll xmlns="68ad0da1-55ce-43f4-8488-d129f09d87f9" xsi:nil="true"/>
  </documentManagement>
</p:properties>
</file>

<file path=customXml/itemProps1.xml><?xml version="1.0" encoding="utf-8"?>
<ds:datastoreItem xmlns:ds="http://schemas.openxmlformats.org/officeDocument/2006/customXml" ds:itemID="{6098C9A2-7267-447F-A779-3FC7594A624D}"/>
</file>

<file path=customXml/itemProps2.xml><?xml version="1.0" encoding="utf-8"?>
<ds:datastoreItem xmlns:ds="http://schemas.openxmlformats.org/officeDocument/2006/customXml" ds:itemID="{37D5E560-03CA-47CE-9524-E629BE63EB7F}"/>
</file>

<file path=customXml/itemProps3.xml><?xml version="1.0" encoding="utf-8"?>
<ds:datastoreItem xmlns:ds="http://schemas.openxmlformats.org/officeDocument/2006/customXml" ds:itemID="{069C15BC-ECC9-4F40-BBB7-5C24356BC4E5}"/>
</file>

<file path=docProps/app.xml><?xml version="1.0" encoding="utf-8"?>
<Properties xmlns="http://schemas.openxmlformats.org/officeDocument/2006/extended-properties" xmlns:vt="http://schemas.openxmlformats.org/officeDocument/2006/docPropsVTypes">
  <Template>FACIT-F_us</Template>
  <TotalTime>39</TotalTime>
  <Pages>3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                  </vt:lpstr>
    </vt:vector>
  </TitlesOfParts>
  <Company>Evanston Hospital Corporation</Company>
  <LinksUpToDate>false</LinksUpToDate>
  <CharactersWithSpaces>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</dc:title>
  <dc:subject/>
  <dc:creator>Evanston Hospital</dc:creator>
  <cp:keywords/>
  <cp:lastModifiedBy>Neil Ludwig</cp:lastModifiedBy>
  <cp:revision>11</cp:revision>
  <cp:lastPrinted>2005-06-01T16:29:00Z</cp:lastPrinted>
  <dcterms:created xsi:type="dcterms:W3CDTF">2021-04-21T19:04:00Z</dcterms:created>
  <dcterms:modified xsi:type="dcterms:W3CDTF">2022-01-03T20:49:00Z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0x01010088CCA02EB7F9594B9D48DD0E7DCC7D9A</vt:lpwstr>
  </property>
  <property fmtid="{D5CDD505-2E9C-101B-9397-08002B2CF9AE}" pid="3" name="Order">
    <vt:r8>132200</vt:r8>
  </property>
</Properties>
</file>